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B4" w:rsidRDefault="006214B4" w:rsidP="00216DEF">
      <w:pPr>
        <w:pStyle w:val="BodyText"/>
        <w:rPr>
          <w:rStyle w:val="Strong"/>
          <w:rFonts w:ascii="Times New Roman" w:hAnsi="Times New Roman" w:cs="Mangal"/>
          <w:color w:val="414141"/>
          <w:sz w:val="24"/>
        </w:rPr>
      </w:pPr>
      <w:r>
        <w:rPr>
          <w:rStyle w:val="Strong"/>
          <w:rFonts w:ascii="Times New Roman" w:hAnsi="Times New Roman" w:cs="Mangal"/>
          <w:color w:val="414141"/>
          <w:sz w:val="24"/>
        </w:rPr>
        <w:t xml:space="preserve">                                                                </w:t>
      </w:r>
      <w:r w:rsidRPr="008B31B9">
        <w:rPr>
          <w:rFonts w:ascii="Times New Roman" w:hAnsi="Times New Roman"/>
          <w:b/>
          <w:noProof/>
          <w:color w:val="414141"/>
          <w:sz w:val="24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64.5pt;height:59.25pt;visibility:visible">
            <v:imagedata r:id="rId5" o:title=""/>
          </v:shape>
        </w:pict>
      </w:r>
      <w:r>
        <w:rPr>
          <w:rStyle w:val="Strong"/>
          <w:rFonts w:ascii="Times New Roman" w:hAnsi="Times New Roman" w:cs="Mangal"/>
          <w:color w:val="414141"/>
          <w:sz w:val="24"/>
        </w:rPr>
        <w:t xml:space="preserve">                                </w:t>
      </w:r>
    </w:p>
    <w:p w:rsidR="006214B4" w:rsidRDefault="006214B4" w:rsidP="00216DEF">
      <w:pPr>
        <w:pStyle w:val="BodyText"/>
        <w:rPr>
          <w:rStyle w:val="Strong"/>
          <w:rFonts w:ascii="Times New Roman" w:hAnsi="Times New Roman" w:cs="Mangal"/>
          <w:color w:val="414141"/>
          <w:sz w:val="24"/>
        </w:rPr>
      </w:pPr>
      <w:r>
        <w:rPr>
          <w:rStyle w:val="Strong"/>
          <w:rFonts w:ascii="Times New Roman" w:hAnsi="Times New Roman" w:cs="Mangal"/>
          <w:color w:val="414141"/>
          <w:sz w:val="24"/>
        </w:rPr>
        <w:t xml:space="preserve"> </w:t>
      </w:r>
    </w:p>
    <w:p w:rsidR="006214B4" w:rsidRDefault="006214B4" w:rsidP="00216DEF">
      <w:pPr>
        <w:pStyle w:val="BodyText"/>
        <w:jc w:val="center"/>
        <w:rPr>
          <w:rStyle w:val="Strong"/>
          <w:rFonts w:ascii="Times New Roman" w:hAnsi="Times New Roman" w:cs="Mangal"/>
          <w:color w:val="414141"/>
          <w:sz w:val="24"/>
        </w:rPr>
      </w:pPr>
      <w:r>
        <w:rPr>
          <w:rStyle w:val="Strong"/>
          <w:rFonts w:ascii="Times New Roman" w:hAnsi="Times New Roman" w:cs="Mangal"/>
          <w:color w:val="414141"/>
          <w:sz w:val="24"/>
        </w:rPr>
        <w:t xml:space="preserve">СОБРАНИЕ ПРЕДСТАВИТЕЛЕЙ   СЕЛЬСКОГО ПОСЕЛЕНИЯ   ХРЯЩЕВКА </w:t>
      </w:r>
    </w:p>
    <w:p w:rsidR="006214B4" w:rsidRDefault="006214B4" w:rsidP="00216DEF">
      <w:pPr>
        <w:pStyle w:val="BodyText"/>
        <w:widowControl/>
        <w:spacing w:after="0" w:line="285" w:lineRule="atLeast"/>
        <w:jc w:val="center"/>
        <w:rPr>
          <w:rStyle w:val="Strong"/>
          <w:rFonts w:ascii="Times New Roman" w:hAnsi="Times New Roman" w:cs="Mangal"/>
          <w:color w:val="414141"/>
          <w:sz w:val="24"/>
        </w:rPr>
      </w:pPr>
      <w:r>
        <w:rPr>
          <w:rStyle w:val="Strong"/>
          <w:rFonts w:ascii="Times New Roman" w:hAnsi="Times New Roman" w:cs="Mangal"/>
          <w:color w:val="414141"/>
          <w:sz w:val="24"/>
        </w:rPr>
        <w:t xml:space="preserve">МУНИЦИПАЛЬНОГО РАЙОНА СТАВРОПОЛЬСКИЙ </w:t>
      </w:r>
    </w:p>
    <w:p w:rsidR="006214B4" w:rsidRDefault="006214B4" w:rsidP="00216DEF">
      <w:pPr>
        <w:pStyle w:val="BodyText"/>
        <w:widowControl/>
        <w:spacing w:after="0" w:line="285" w:lineRule="atLeast"/>
        <w:jc w:val="center"/>
        <w:rPr>
          <w:rStyle w:val="Strong"/>
          <w:rFonts w:ascii="Times New Roman" w:hAnsi="Times New Roman" w:cs="Mangal"/>
          <w:color w:val="414141"/>
          <w:sz w:val="24"/>
        </w:rPr>
      </w:pPr>
      <w:r>
        <w:rPr>
          <w:rStyle w:val="Strong"/>
          <w:rFonts w:ascii="Times New Roman" w:hAnsi="Times New Roman" w:cs="Mangal"/>
          <w:color w:val="414141"/>
          <w:sz w:val="24"/>
        </w:rPr>
        <w:t>САМАРСКОЙ ОБЛАСТИ</w:t>
      </w:r>
    </w:p>
    <w:p w:rsidR="006214B4" w:rsidRDefault="006214B4" w:rsidP="00216DEF">
      <w:pPr>
        <w:pStyle w:val="BodyText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</w:t>
      </w:r>
    </w:p>
    <w:p w:rsidR="006214B4" w:rsidRDefault="006214B4" w:rsidP="00216DEF">
      <w:pPr>
        <w:pStyle w:val="BodyText"/>
        <w:widowControl/>
        <w:spacing w:after="0" w:line="285" w:lineRule="atLeast"/>
        <w:jc w:val="center"/>
        <w:rPr>
          <w:rStyle w:val="Strong"/>
          <w:rFonts w:ascii="Times New Roman" w:hAnsi="Times New Roman" w:cs="Mangal"/>
          <w:color w:val="414141"/>
          <w:sz w:val="24"/>
        </w:rPr>
      </w:pPr>
      <w:r>
        <w:rPr>
          <w:rStyle w:val="Strong"/>
          <w:rFonts w:ascii="Times New Roman" w:hAnsi="Times New Roman" w:cs="Mangal"/>
          <w:color w:val="414141"/>
          <w:sz w:val="24"/>
        </w:rPr>
        <w:t>Р Е Ш Е Н И Е</w:t>
      </w:r>
    </w:p>
    <w:p w:rsidR="006214B4" w:rsidRDefault="006214B4" w:rsidP="00216DEF">
      <w:pPr>
        <w:pStyle w:val="BodyText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</w:t>
      </w:r>
    </w:p>
    <w:p w:rsidR="006214B4" w:rsidRDefault="006214B4" w:rsidP="00216DEF">
      <w:pPr>
        <w:pStyle w:val="BodyText"/>
        <w:widowControl/>
        <w:spacing w:after="0"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Style w:val="Strong"/>
          <w:rFonts w:ascii="Times New Roman" w:hAnsi="Times New Roman" w:cs="Mangal"/>
          <w:color w:val="414141"/>
          <w:sz w:val="24"/>
        </w:rPr>
        <w:t xml:space="preserve">от  3 февраля 2015г                                                                                   № 1   </w:t>
      </w:r>
    </w:p>
    <w:p w:rsidR="006214B4" w:rsidRDefault="006214B4" w:rsidP="00216DEF">
      <w:pPr>
        <w:pStyle w:val="BodyText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</w:t>
      </w:r>
    </w:p>
    <w:p w:rsidR="006214B4" w:rsidRDefault="006214B4" w:rsidP="00216DEF">
      <w:pPr>
        <w:pStyle w:val="BodyText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 </w:t>
      </w:r>
    </w:p>
    <w:p w:rsidR="006214B4" w:rsidRDefault="006214B4" w:rsidP="00216DE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«Об установлении  в сельском поселении  Хрящевка  границы территории,   на которой может быть создана народная дружина»</w:t>
      </w:r>
    </w:p>
    <w:p w:rsidR="006214B4" w:rsidRDefault="006214B4" w:rsidP="00216DE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6214B4" w:rsidRDefault="006214B4" w:rsidP="00216DE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pPr w:leftFromText="180" w:rightFromText="180" w:bottomFromText="200" w:vertAnchor="text" w:tblpY="1"/>
        <w:tblOverlap w:val="never"/>
        <w:tblW w:w="0" w:type="auto"/>
        <w:tblLayout w:type="fixed"/>
        <w:tblLook w:val="00A0"/>
      </w:tblPr>
      <w:tblGrid>
        <w:gridCol w:w="9180"/>
      </w:tblGrid>
      <w:tr w:rsidR="006214B4" w:rsidRPr="00C77FAD" w:rsidTr="00D22C17">
        <w:trPr>
          <w:trHeight w:val="3276"/>
        </w:trPr>
        <w:tc>
          <w:tcPr>
            <w:tcW w:w="9180" w:type="dxa"/>
            <w:vAlign w:val="bottom"/>
          </w:tcPr>
          <w:p w:rsidR="006214B4" w:rsidRPr="00C77FAD" w:rsidRDefault="006214B4" w:rsidP="00E30488">
            <w:pPr>
              <w:rPr>
                <w:sz w:val="24"/>
              </w:rPr>
            </w:pPr>
          </w:p>
          <w:p w:rsidR="006214B4" w:rsidRPr="000D6EFC" w:rsidRDefault="006214B4" w:rsidP="000D6EFC">
            <w:pPr>
              <w:pStyle w:val="BodyText"/>
              <w:widowControl/>
              <w:spacing w:line="285" w:lineRule="atLeast"/>
              <w:jc w:val="both"/>
              <w:rPr>
                <w:rFonts w:ascii="Times New Roman" w:hAnsi="Times New Roman" w:cs="Times New Roman"/>
                <w:color w:val="414141"/>
                <w:sz w:val="24"/>
              </w:rPr>
            </w:pPr>
            <w:r w:rsidRPr="000D6EFC">
              <w:rPr>
                <w:rFonts w:ascii="Times New Roman" w:hAnsi="Times New Roman" w:cs="Times New Roman"/>
                <w:sz w:val="24"/>
              </w:rPr>
              <w:t xml:space="preserve">       В соответствии Федеральным законом </w:t>
            </w:r>
            <w:r w:rsidRPr="000D6EFC">
              <w:rPr>
                <w:rFonts w:ascii="Times New Roman" w:hAnsi="Times New Roman" w:cs="Times New Roman"/>
                <w:color w:val="000000"/>
                <w:sz w:val="24"/>
              </w:rPr>
              <w:t>06.10.2003 № 131-ФЗ «Об общих принципах организации местного самоуправления в Российской Федерации»,</w:t>
            </w:r>
            <w:r w:rsidRPr="000D6EFC">
              <w:rPr>
                <w:rFonts w:ascii="Times New Roman" w:hAnsi="Times New Roman" w:cs="Times New Roman"/>
                <w:sz w:val="24"/>
              </w:rPr>
              <w:t xml:space="preserve"> Федеральным законом от 02.04.2014 № 44-ФЗ «Об участии граждан в охране общественного порядка», руководствуясь Уст</w:t>
            </w:r>
            <w:r>
              <w:rPr>
                <w:rFonts w:ascii="Times New Roman" w:hAnsi="Times New Roman" w:cs="Times New Roman"/>
                <w:sz w:val="24"/>
              </w:rPr>
              <w:t>авом сельского поселения Хрящевка</w:t>
            </w:r>
            <w:r w:rsidRPr="000D6EFC">
              <w:rPr>
                <w:rFonts w:ascii="Times New Roman" w:hAnsi="Times New Roman" w:cs="Times New Roman"/>
                <w:sz w:val="24"/>
              </w:rPr>
              <w:t xml:space="preserve">  муниципального района Ставропольский Самарской области 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>Собрание Представит</w:t>
            </w:r>
            <w:r>
              <w:rPr>
                <w:rFonts w:ascii="Times New Roman" w:hAnsi="Times New Roman" w:cs="Times New Roman"/>
                <w:color w:val="414141"/>
                <w:sz w:val="24"/>
              </w:rPr>
              <w:t>елей сельского поселения  Хрящевка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 xml:space="preserve"> муниципального района Ставропольский</w:t>
            </w:r>
          </w:p>
          <w:p w:rsidR="006214B4" w:rsidRPr="000D6EFC" w:rsidRDefault="006214B4" w:rsidP="00216DEF">
            <w:pPr>
              <w:pStyle w:val="BodyText"/>
              <w:widowControl/>
              <w:spacing w:line="285" w:lineRule="atLeast"/>
              <w:jc w:val="both"/>
              <w:rPr>
                <w:rFonts w:ascii="Times New Roman" w:hAnsi="Times New Roman" w:cs="Times New Roman"/>
                <w:color w:val="414141"/>
                <w:sz w:val="24"/>
              </w:rPr>
            </w:pPr>
          </w:p>
          <w:p w:rsidR="006214B4" w:rsidRPr="000D6EFC" w:rsidRDefault="006214B4" w:rsidP="00EE6AAF">
            <w:pPr>
              <w:ind w:right="-116"/>
              <w:jc w:val="both"/>
              <w:rPr>
                <w:rFonts w:ascii="Times New Roman" w:hAnsi="Times New Roman" w:cs="Times New Roman"/>
                <w:sz w:val="24"/>
              </w:rPr>
            </w:pPr>
            <w:r w:rsidRPr="000D6EFC">
              <w:rPr>
                <w:rStyle w:val="Strong"/>
                <w:rFonts w:ascii="Times New Roman" w:hAnsi="Times New Roman"/>
                <w:color w:val="414141"/>
                <w:sz w:val="24"/>
              </w:rPr>
              <w:t>РЕШИЛО:</w:t>
            </w:r>
            <w:r w:rsidRPr="000D6E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214B4" w:rsidRPr="000D6EFC" w:rsidRDefault="006214B4" w:rsidP="00EB4CE6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214B4" w:rsidRPr="000D6EFC" w:rsidRDefault="006214B4" w:rsidP="000D6EFC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1.</w:t>
            </w:r>
            <w:r w:rsidRPr="000D6EFC">
              <w:rPr>
                <w:rFonts w:ascii="Times New Roman" w:hAnsi="Times New Roman" w:cs="Times New Roman"/>
                <w:sz w:val="24"/>
              </w:rPr>
              <w:t>Установи</w:t>
            </w:r>
            <w:r>
              <w:rPr>
                <w:rFonts w:ascii="Times New Roman" w:hAnsi="Times New Roman" w:cs="Times New Roman"/>
                <w:sz w:val="24"/>
              </w:rPr>
              <w:t>ть в сельском поселении  Хрящевка</w:t>
            </w:r>
            <w:r w:rsidRPr="000D6EFC">
              <w:rPr>
                <w:rFonts w:ascii="Times New Roman" w:hAnsi="Times New Roman" w:cs="Times New Roman"/>
                <w:sz w:val="24"/>
              </w:rPr>
              <w:t xml:space="preserve">  границу территории, на которой может быть создана народная дружина, в соответствии с границами муниципального образо</w:t>
            </w:r>
            <w:r>
              <w:rPr>
                <w:rFonts w:ascii="Times New Roman" w:hAnsi="Times New Roman" w:cs="Times New Roman"/>
                <w:sz w:val="24"/>
              </w:rPr>
              <w:t>вания сельское поселение  Хрящевка</w:t>
            </w:r>
            <w:r w:rsidRPr="000D6EFC">
              <w:rPr>
                <w:rFonts w:ascii="Times New Roman" w:hAnsi="Times New Roman" w:cs="Times New Roman"/>
                <w:sz w:val="24"/>
              </w:rPr>
              <w:t xml:space="preserve">  муниципального района Ставропольский  Самарской области. </w:t>
            </w:r>
          </w:p>
          <w:p w:rsidR="006214B4" w:rsidRPr="000D6EFC" w:rsidRDefault="006214B4" w:rsidP="000D6EFC">
            <w:pPr>
              <w:rPr>
                <w:rFonts w:ascii="Times New Roman" w:hAnsi="Times New Roman" w:cs="Times New Roman"/>
                <w:sz w:val="24"/>
              </w:rPr>
            </w:pPr>
          </w:p>
          <w:p w:rsidR="006214B4" w:rsidRPr="009A7467" w:rsidRDefault="006214B4" w:rsidP="000D6EFC">
            <w:pPr>
              <w:pStyle w:val="BodyText"/>
              <w:widowControl/>
              <w:spacing w:line="285" w:lineRule="atLeast"/>
              <w:jc w:val="both"/>
              <w:rPr>
                <w:rFonts w:ascii="Times New Roman" w:hAnsi="Times New Roman" w:cs="Times New Roman"/>
                <w:bCs/>
                <w:color w:val="324049"/>
                <w:sz w:val="24"/>
              </w:rPr>
            </w:pP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>       2.</w:t>
            </w:r>
            <w:r w:rsidRPr="000D6EFC">
              <w:rPr>
                <w:rFonts w:ascii="Times New Roman" w:hAnsi="Times New Roman" w:cs="Times New Roman"/>
                <w:color w:val="000000"/>
                <w:sz w:val="24"/>
              </w:rPr>
              <w:t xml:space="preserve">Опубликовать настоящее Решение  в районной газете «Ставрополь-на-Волге» и </w:t>
            </w:r>
            <w:r w:rsidRPr="000D6EFC">
              <w:rPr>
                <w:rFonts w:ascii="Times New Roman" w:hAnsi="Times New Roman" w:cs="Times New Roman"/>
                <w:sz w:val="24"/>
              </w:rPr>
              <w:t xml:space="preserve"> разместить на официальном  сайте администр</w:t>
            </w:r>
            <w:r>
              <w:rPr>
                <w:rFonts w:ascii="Times New Roman" w:hAnsi="Times New Roman" w:cs="Times New Roman"/>
                <w:sz w:val="24"/>
              </w:rPr>
              <w:t>ации сельского поселения Хрящевка</w:t>
            </w:r>
            <w:r w:rsidRPr="000D6EFC">
              <w:rPr>
                <w:rFonts w:ascii="Times New Roman" w:hAnsi="Times New Roman" w:cs="Times New Roman"/>
                <w:sz w:val="24"/>
              </w:rPr>
              <w:t xml:space="preserve"> в сети Интернет    </w:t>
            </w:r>
            <w:r w:rsidRPr="009A7467">
              <w:rPr>
                <w:rFonts w:ascii="Times New Roman" w:hAnsi="Times New Roman" w:cs="Times New Roman"/>
                <w:bCs/>
                <w:color w:val="324049"/>
                <w:sz w:val="24"/>
                <w:lang w:val="en-US"/>
              </w:rPr>
              <w:t>www</w:t>
            </w:r>
            <w:r w:rsidRPr="009A7467">
              <w:rPr>
                <w:rFonts w:ascii="Times New Roman" w:hAnsi="Times New Roman" w:cs="Times New Roman"/>
                <w:bCs/>
                <w:color w:val="324049"/>
                <w:sz w:val="24"/>
              </w:rPr>
              <w:t>.хрящевка Стваропольский</w:t>
            </w:r>
            <w:r>
              <w:rPr>
                <w:rFonts w:ascii="Times New Roman" w:hAnsi="Times New Roman" w:cs="Times New Roman"/>
                <w:bCs/>
                <w:color w:val="324049"/>
                <w:sz w:val="24"/>
              </w:rPr>
              <w:t xml:space="preserve"> район РФ</w:t>
            </w:r>
          </w:p>
          <w:p w:rsidR="006214B4" w:rsidRPr="000D6EFC" w:rsidRDefault="006214B4" w:rsidP="000D6EF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color w:val="324049"/>
                <w:sz w:val="24"/>
                <w:szCs w:val="24"/>
              </w:rPr>
            </w:pPr>
          </w:p>
          <w:p w:rsidR="006214B4" w:rsidRPr="000D6EFC" w:rsidRDefault="006214B4" w:rsidP="000D6EFC">
            <w:pPr>
              <w:pStyle w:val="BodyText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r>
              <w:rPr>
                <w:rFonts w:ascii="Times New Roman" w:hAnsi="Times New Roman" w:cs="Times New Roman"/>
                <w:color w:val="414141"/>
                <w:sz w:val="24"/>
              </w:rPr>
              <w:t xml:space="preserve">        3 .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>Настоящее Решение вступает в силу на следующий день после  его официального опубликования.</w:t>
            </w:r>
          </w:p>
          <w:p w:rsidR="006214B4" w:rsidRPr="000D6EFC" w:rsidRDefault="006214B4" w:rsidP="000D6EFC">
            <w:pPr>
              <w:pStyle w:val="BodyText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</w:p>
          <w:p w:rsidR="006214B4" w:rsidRDefault="006214B4" w:rsidP="00D8732B">
            <w:pPr>
              <w:pStyle w:val="BodyText"/>
              <w:widowControl/>
              <w:spacing w:line="240" w:lineRule="exact"/>
              <w:rPr>
                <w:rFonts w:ascii="Times New Roman" w:hAnsi="Times New Roman" w:cs="Times New Roman"/>
                <w:color w:val="414141"/>
                <w:sz w:val="24"/>
              </w:rPr>
            </w:pPr>
            <w:r>
              <w:rPr>
                <w:rFonts w:ascii="Times New Roman" w:hAnsi="Times New Roman" w:cs="Times New Roman"/>
                <w:color w:val="414141"/>
                <w:sz w:val="24"/>
              </w:rPr>
              <w:t>Председатель Собрания Представителей,</w:t>
            </w:r>
          </w:p>
          <w:p w:rsidR="006214B4" w:rsidRPr="000D6EFC" w:rsidRDefault="006214B4" w:rsidP="00D8732B">
            <w:pPr>
              <w:pStyle w:val="BodyText"/>
              <w:widowControl/>
              <w:spacing w:line="240" w:lineRule="exact"/>
              <w:rPr>
                <w:rFonts w:ascii="Times New Roman" w:hAnsi="Times New Roman" w:cs="Times New Roman"/>
                <w:color w:val="414141"/>
                <w:sz w:val="24"/>
              </w:rPr>
            </w:pP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414141"/>
                <w:sz w:val="24"/>
              </w:rPr>
              <w:t xml:space="preserve"> сельского поселения  Хрящевка </w:t>
            </w:r>
            <w:r>
              <w:rPr>
                <w:rFonts w:ascii="Times New Roman" w:hAnsi="Times New Roman" w:cs="Times New Roman"/>
                <w:color w:val="414141"/>
                <w:sz w:val="24"/>
              </w:rPr>
              <w:tab/>
              <w:t xml:space="preserve">    </w:t>
            </w:r>
            <w:r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>
              <w:rPr>
                <w:rFonts w:ascii="Times New Roman" w:hAnsi="Times New Roman" w:cs="Times New Roman"/>
                <w:color w:val="414141"/>
                <w:sz w:val="24"/>
              </w:rPr>
              <w:tab/>
              <w:t>В.А.Гордеев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 xml:space="preserve"> </w:t>
            </w:r>
          </w:p>
          <w:p w:rsidR="006214B4" w:rsidRPr="000D6EFC" w:rsidRDefault="006214B4" w:rsidP="00EB4CE6">
            <w:pPr>
              <w:pStyle w:val="BodyText"/>
              <w:widowControl/>
              <w:spacing w:after="0" w:line="285" w:lineRule="atLeast"/>
              <w:rPr>
                <w:rStyle w:val="Strong"/>
                <w:rFonts w:ascii="Times New Roman" w:hAnsi="Times New Roman"/>
                <w:color w:val="414141"/>
                <w:sz w:val="24"/>
              </w:rPr>
            </w:pPr>
          </w:p>
          <w:p w:rsidR="006214B4" w:rsidRPr="00994AB7" w:rsidRDefault="006214B4" w:rsidP="00994AB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214B4" w:rsidRDefault="006214B4" w:rsidP="00EE6AAF">
            <w:pPr>
              <w:rPr>
                <w:sz w:val="28"/>
                <w:szCs w:val="28"/>
              </w:rPr>
            </w:pPr>
          </w:p>
          <w:p w:rsidR="006214B4" w:rsidRPr="00994AB7" w:rsidRDefault="006214B4" w:rsidP="00EE6AA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214B4" w:rsidRDefault="006214B4" w:rsidP="00EE6A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94AB7">
              <w:rPr>
                <w:rFonts w:ascii="Times New Roman" w:hAnsi="Times New Roman" w:cs="Times New Roman"/>
                <w:b/>
                <w:sz w:val="24"/>
              </w:rPr>
              <w:t>Пояснительная записка</w:t>
            </w:r>
          </w:p>
          <w:p w:rsidR="006214B4" w:rsidRDefault="006214B4" w:rsidP="00EE6A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214B4" w:rsidRPr="00994AB7" w:rsidRDefault="006214B4" w:rsidP="00EE6A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214B4" w:rsidRPr="00994AB7" w:rsidRDefault="006214B4" w:rsidP="00994AB7">
            <w:pPr>
              <w:pStyle w:val="BodyText"/>
              <w:widowControl/>
              <w:spacing w:line="285" w:lineRule="atLeast"/>
              <w:jc w:val="both"/>
              <w:rPr>
                <w:rFonts w:ascii="Times New Roman" w:hAnsi="Times New Roman" w:cs="Times New Roman"/>
                <w:b/>
                <w:color w:val="414141"/>
                <w:sz w:val="24"/>
              </w:rPr>
            </w:pPr>
            <w:r w:rsidRPr="00994AB7">
              <w:rPr>
                <w:rFonts w:ascii="Times New Roman" w:hAnsi="Times New Roman" w:cs="Times New Roman"/>
                <w:b/>
                <w:sz w:val="24"/>
              </w:rPr>
              <w:t xml:space="preserve">к </w:t>
            </w:r>
            <w:r>
              <w:rPr>
                <w:rFonts w:ascii="Times New Roman" w:hAnsi="Times New Roman" w:cs="Times New Roman"/>
                <w:b/>
                <w:sz w:val="24"/>
              </w:rPr>
              <w:t>решению</w:t>
            </w:r>
            <w:r w:rsidRPr="00994AB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№  1 от 3 февраля  2015г </w:t>
            </w:r>
            <w:r w:rsidRPr="00994AB7">
              <w:rPr>
                <w:rFonts w:ascii="Times New Roman" w:hAnsi="Times New Roman" w:cs="Times New Roman"/>
                <w:b/>
                <w:color w:val="414141"/>
                <w:sz w:val="24"/>
              </w:rPr>
              <w:t>Собрания  Представит</w:t>
            </w:r>
            <w:r>
              <w:rPr>
                <w:rFonts w:ascii="Times New Roman" w:hAnsi="Times New Roman" w:cs="Times New Roman"/>
                <w:b/>
                <w:color w:val="414141"/>
                <w:sz w:val="24"/>
              </w:rPr>
              <w:t>елей сельского поселения Хрящевка</w:t>
            </w:r>
            <w:r w:rsidRPr="00994AB7">
              <w:rPr>
                <w:rFonts w:ascii="Times New Roman" w:hAnsi="Times New Roman" w:cs="Times New Roman"/>
                <w:b/>
                <w:color w:val="414141"/>
                <w:sz w:val="24"/>
              </w:rPr>
              <w:t xml:space="preserve"> муниципального района Ставропольский </w:t>
            </w:r>
            <w:r w:rsidRPr="00994AB7">
              <w:rPr>
                <w:rFonts w:ascii="Times New Roman" w:hAnsi="Times New Roman" w:cs="Times New Roman"/>
                <w:b/>
                <w:sz w:val="24"/>
              </w:rPr>
              <w:t>«Об установле</w:t>
            </w:r>
            <w:r>
              <w:rPr>
                <w:rFonts w:ascii="Times New Roman" w:hAnsi="Times New Roman" w:cs="Times New Roman"/>
                <w:b/>
                <w:sz w:val="24"/>
              </w:rPr>
              <w:t>нии в сельском поселении  Хрящевка</w:t>
            </w:r>
            <w:r w:rsidRPr="00994AB7">
              <w:rPr>
                <w:rFonts w:ascii="Times New Roman" w:hAnsi="Times New Roman" w:cs="Times New Roman"/>
                <w:b/>
                <w:sz w:val="24"/>
              </w:rPr>
              <w:t xml:space="preserve">  границы территории, на которой может быть создана народная дружина»</w:t>
            </w:r>
          </w:p>
          <w:p w:rsidR="006214B4" w:rsidRPr="00E90F42" w:rsidRDefault="006214B4" w:rsidP="00994AB7">
            <w:pPr>
              <w:pStyle w:val="BodyText"/>
              <w:widowControl/>
              <w:spacing w:line="285" w:lineRule="atLeast"/>
              <w:jc w:val="both"/>
              <w:rPr>
                <w:rFonts w:ascii="Times New Roman" w:hAnsi="Times New Roman" w:cs="Times New Roman"/>
                <w:color w:val="414141"/>
                <w:sz w:val="24"/>
              </w:rPr>
            </w:pPr>
          </w:p>
          <w:p w:rsidR="006214B4" w:rsidRPr="00E90F42" w:rsidRDefault="006214B4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90F42">
              <w:rPr>
                <w:rFonts w:ascii="Times New Roman" w:hAnsi="Times New Roman" w:cs="Times New Roman"/>
                <w:sz w:val="24"/>
              </w:rPr>
              <w:tab/>
              <w:t xml:space="preserve">Согласно ч.2 ст.12 Федерального закона от 02.04.2014 № 44-ФЗ «Об участии граждан в охране общественного порядка» к исключительной компетенции  </w:t>
            </w:r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>представительного  органа  муниципального образования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отнесено установление </w:t>
            </w:r>
            <w:r w:rsidRPr="00E90F42">
              <w:rPr>
                <w:rFonts w:ascii="Times New Roman" w:hAnsi="Times New Roman" w:cs="Times New Roman"/>
                <w:sz w:val="24"/>
              </w:rPr>
              <w:t xml:space="preserve"> г</w:t>
            </w:r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>раниц  территории, на которой может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быть создана народная дружина.</w:t>
            </w:r>
          </w:p>
          <w:p w:rsidR="006214B4" w:rsidRPr="00BD11F2" w:rsidRDefault="006214B4" w:rsidP="00D22C17">
            <w:pPr>
              <w:pStyle w:val="BodyText"/>
              <w:widowControl/>
              <w:spacing w:line="285" w:lineRule="atLeast"/>
              <w:jc w:val="both"/>
              <w:rPr>
                <w:rFonts w:ascii="Times New Roman" w:hAnsi="Times New Roman" w:cs="Times New Roman"/>
                <w:color w:val="414141"/>
                <w:sz w:val="24"/>
              </w:rPr>
            </w:pPr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    Учитывая значимость работы общественных объединений правоохранительной направленности  и народных дружин, на террит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ории сельского поселения Хрящевка</w:t>
            </w:r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 существует потребность в привлечении граждан к охране общественного порядка , поэтому предлагается принять решение  </w:t>
            </w:r>
            <w:r w:rsidRPr="00BD11F2">
              <w:rPr>
                <w:rFonts w:ascii="Times New Roman" w:hAnsi="Times New Roman" w:cs="Times New Roman"/>
                <w:sz w:val="24"/>
              </w:rPr>
              <w:t>«Об установле</w:t>
            </w:r>
            <w:r>
              <w:rPr>
                <w:rFonts w:ascii="Times New Roman" w:hAnsi="Times New Roman" w:cs="Times New Roman"/>
                <w:sz w:val="24"/>
              </w:rPr>
              <w:t>нии в сельском поселении Хрящевка</w:t>
            </w:r>
            <w:r w:rsidRPr="00BD11F2">
              <w:rPr>
                <w:rFonts w:ascii="Times New Roman" w:hAnsi="Times New Roman" w:cs="Times New Roman"/>
                <w:sz w:val="24"/>
              </w:rPr>
              <w:t xml:space="preserve">  границы территории, на которой может быть создана народная дружина»</w:t>
            </w:r>
          </w:p>
          <w:p w:rsidR="006214B4" w:rsidRPr="00BD11F2" w:rsidRDefault="006214B4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D11F2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6214B4" w:rsidRPr="00E90F42" w:rsidRDefault="006214B4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6214B4" w:rsidRDefault="006214B4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6214B4" w:rsidRDefault="006214B4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6214B4" w:rsidRPr="00E90F42" w:rsidRDefault="006214B4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6214B4" w:rsidRPr="00E90F42" w:rsidRDefault="006214B4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6214B4" w:rsidRDefault="006214B4" w:rsidP="00D22C17">
            <w:pPr>
              <w:pStyle w:val="BodyText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r>
              <w:rPr>
                <w:rFonts w:ascii="Times New Roman" w:hAnsi="Times New Roman" w:cs="Times New Roman"/>
                <w:color w:val="414141"/>
                <w:sz w:val="24"/>
              </w:rPr>
              <w:t xml:space="preserve">Председатель Собрания представителей </w:t>
            </w:r>
          </w:p>
          <w:p w:rsidR="006214B4" w:rsidRPr="00E90F42" w:rsidRDefault="006214B4" w:rsidP="00D22C17">
            <w:pPr>
              <w:pStyle w:val="BodyText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r>
              <w:rPr>
                <w:rFonts w:ascii="Times New Roman" w:hAnsi="Times New Roman" w:cs="Times New Roman"/>
                <w:color w:val="414141"/>
                <w:sz w:val="24"/>
              </w:rPr>
              <w:t xml:space="preserve"> сельского поселения  Хрящевка</w:t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 xml:space="preserve"> </w:t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>
              <w:rPr>
                <w:rFonts w:ascii="Times New Roman" w:hAnsi="Times New Roman" w:cs="Times New Roman"/>
                <w:color w:val="414141"/>
                <w:sz w:val="24"/>
              </w:rPr>
              <w:t xml:space="preserve">                                           В.А.Гордеев</w:t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  <w:t xml:space="preserve"> </w:t>
            </w:r>
          </w:p>
          <w:p w:rsidR="006214B4" w:rsidRPr="00E90F42" w:rsidRDefault="006214B4" w:rsidP="00D22C17">
            <w:pPr>
              <w:pStyle w:val="BodyText"/>
              <w:widowControl/>
              <w:spacing w:after="0" w:line="285" w:lineRule="atLeast"/>
              <w:rPr>
                <w:rStyle w:val="Strong"/>
                <w:rFonts w:ascii="Times New Roman" w:hAnsi="Times New Roman"/>
                <w:color w:val="414141"/>
                <w:sz w:val="24"/>
              </w:rPr>
            </w:pPr>
          </w:p>
          <w:p w:rsidR="006214B4" w:rsidRPr="00994AB7" w:rsidRDefault="006214B4" w:rsidP="00D22C1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214B4" w:rsidRPr="00CA2F3A" w:rsidRDefault="006214B4" w:rsidP="00EE6AA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6214B4" w:rsidRPr="00C77FAD" w:rsidRDefault="006214B4" w:rsidP="00216D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6214B4" w:rsidRPr="00C77FAD" w:rsidRDefault="006214B4" w:rsidP="00E30488">
            <w:pPr>
              <w:rPr>
                <w:sz w:val="24"/>
              </w:rPr>
            </w:pPr>
          </w:p>
          <w:p w:rsidR="006214B4" w:rsidRPr="00C77FAD" w:rsidRDefault="006214B4" w:rsidP="00E30488">
            <w:pPr>
              <w:rPr>
                <w:sz w:val="24"/>
              </w:rPr>
            </w:pPr>
          </w:p>
          <w:p w:rsidR="006214B4" w:rsidRPr="00C77FAD" w:rsidRDefault="006214B4" w:rsidP="00E30488">
            <w:pPr>
              <w:rPr>
                <w:sz w:val="24"/>
              </w:rPr>
            </w:pPr>
            <w:r w:rsidRPr="00C77FAD">
              <w:rPr>
                <w:sz w:val="24"/>
              </w:rPr>
              <w:t xml:space="preserve">                                                                                                                 </w:t>
            </w:r>
          </w:p>
          <w:p w:rsidR="006214B4" w:rsidRPr="00C77FAD" w:rsidRDefault="006214B4" w:rsidP="00E30488">
            <w:pPr>
              <w:rPr>
                <w:sz w:val="24"/>
              </w:rPr>
            </w:pPr>
          </w:p>
          <w:p w:rsidR="006214B4" w:rsidRPr="00C77FAD" w:rsidRDefault="006214B4" w:rsidP="00E30488">
            <w:pPr>
              <w:rPr>
                <w:sz w:val="24"/>
              </w:rPr>
            </w:pPr>
          </w:p>
          <w:p w:rsidR="006214B4" w:rsidRPr="00C77FAD" w:rsidRDefault="006214B4" w:rsidP="00E30488">
            <w:pPr>
              <w:rPr>
                <w:sz w:val="24"/>
              </w:rPr>
            </w:pPr>
          </w:p>
          <w:p w:rsidR="006214B4" w:rsidRPr="00C77FAD" w:rsidRDefault="006214B4" w:rsidP="00E30488">
            <w:pPr>
              <w:rPr>
                <w:sz w:val="24"/>
              </w:rPr>
            </w:pPr>
          </w:p>
          <w:p w:rsidR="006214B4" w:rsidRPr="00C77FAD" w:rsidRDefault="006214B4" w:rsidP="00E30488">
            <w:pPr>
              <w:rPr>
                <w:sz w:val="24"/>
              </w:rPr>
            </w:pPr>
            <w:r w:rsidRPr="00C77FAD">
              <w:rPr>
                <w:sz w:val="24"/>
              </w:rPr>
              <w:t xml:space="preserve">                        </w:t>
            </w:r>
          </w:p>
          <w:p w:rsidR="006214B4" w:rsidRPr="00C77FAD" w:rsidRDefault="006214B4" w:rsidP="00E3048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4B4" w:rsidRDefault="006214B4" w:rsidP="00216DEF">
      <w:pPr>
        <w:jc w:val="center"/>
        <w:rPr>
          <w:rFonts w:ascii="Times New Roman" w:hAnsi="Times New Roman"/>
          <w:b/>
          <w:color w:val="414141"/>
          <w:sz w:val="24"/>
        </w:rPr>
      </w:pPr>
    </w:p>
    <w:p w:rsidR="006214B4" w:rsidRDefault="006214B4"/>
    <w:sectPr w:rsidR="006214B4" w:rsidSect="00F6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C14A8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C1690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7FA73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6F030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868F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7E6D6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3288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F6B5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6C488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E89C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B8C63B2"/>
    <w:multiLevelType w:val="hybridMultilevel"/>
    <w:tmpl w:val="7E7E2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B0837F8"/>
    <w:multiLevelType w:val="hybridMultilevel"/>
    <w:tmpl w:val="5CFA5C56"/>
    <w:lvl w:ilvl="0" w:tplc="4C3AE1CE">
      <w:start w:val="1"/>
      <w:numFmt w:val="decimal"/>
      <w:lvlText w:val="%1."/>
      <w:lvlJc w:val="left"/>
      <w:pPr>
        <w:ind w:left="1638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DEF"/>
    <w:rsid w:val="0000295A"/>
    <w:rsid w:val="00083BCF"/>
    <w:rsid w:val="000B5209"/>
    <w:rsid w:val="000C6759"/>
    <w:rsid w:val="000D6EFC"/>
    <w:rsid w:val="000F0A76"/>
    <w:rsid w:val="001343E7"/>
    <w:rsid w:val="00141C36"/>
    <w:rsid w:val="001467BD"/>
    <w:rsid w:val="0016453A"/>
    <w:rsid w:val="00180261"/>
    <w:rsid w:val="001F0B66"/>
    <w:rsid w:val="00212674"/>
    <w:rsid w:val="00216DEF"/>
    <w:rsid w:val="00236F82"/>
    <w:rsid w:val="00287485"/>
    <w:rsid w:val="002E2FDD"/>
    <w:rsid w:val="00305DAB"/>
    <w:rsid w:val="00343477"/>
    <w:rsid w:val="003470BC"/>
    <w:rsid w:val="003540F4"/>
    <w:rsid w:val="003F642C"/>
    <w:rsid w:val="00422F21"/>
    <w:rsid w:val="004331C2"/>
    <w:rsid w:val="00446022"/>
    <w:rsid w:val="00454BC7"/>
    <w:rsid w:val="0046085E"/>
    <w:rsid w:val="00464FBF"/>
    <w:rsid w:val="00465E4A"/>
    <w:rsid w:val="00490DE2"/>
    <w:rsid w:val="0050793B"/>
    <w:rsid w:val="0051764D"/>
    <w:rsid w:val="00517C0A"/>
    <w:rsid w:val="005C0B7E"/>
    <w:rsid w:val="006214B4"/>
    <w:rsid w:val="00632015"/>
    <w:rsid w:val="006418AD"/>
    <w:rsid w:val="00667D97"/>
    <w:rsid w:val="006B727B"/>
    <w:rsid w:val="006C05F3"/>
    <w:rsid w:val="006C1DCA"/>
    <w:rsid w:val="006F623F"/>
    <w:rsid w:val="0071401F"/>
    <w:rsid w:val="007914B0"/>
    <w:rsid w:val="007A3964"/>
    <w:rsid w:val="007A4BF1"/>
    <w:rsid w:val="00813D78"/>
    <w:rsid w:val="00813E05"/>
    <w:rsid w:val="00832A8D"/>
    <w:rsid w:val="00855FD9"/>
    <w:rsid w:val="008B209B"/>
    <w:rsid w:val="008B31B9"/>
    <w:rsid w:val="00900A4E"/>
    <w:rsid w:val="00904974"/>
    <w:rsid w:val="009503C4"/>
    <w:rsid w:val="00994AB7"/>
    <w:rsid w:val="009A7467"/>
    <w:rsid w:val="00A24598"/>
    <w:rsid w:val="00A35267"/>
    <w:rsid w:val="00A55058"/>
    <w:rsid w:val="00A743D5"/>
    <w:rsid w:val="00A7524B"/>
    <w:rsid w:val="00AD4776"/>
    <w:rsid w:val="00AE1B5B"/>
    <w:rsid w:val="00AE59F9"/>
    <w:rsid w:val="00B21789"/>
    <w:rsid w:val="00B76964"/>
    <w:rsid w:val="00B93F62"/>
    <w:rsid w:val="00B96941"/>
    <w:rsid w:val="00B975FB"/>
    <w:rsid w:val="00BD11F2"/>
    <w:rsid w:val="00BD1CE4"/>
    <w:rsid w:val="00BD3326"/>
    <w:rsid w:val="00BD5963"/>
    <w:rsid w:val="00BE6A95"/>
    <w:rsid w:val="00C46BB8"/>
    <w:rsid w:val="00C475FD"/>
    <w:rsid w:val="00C50D22"/>
    <w:rsid w:val="00C657E5"/>
    <w:rsid w:val="00C77FAD"/>
    <w:rsid w:val="00C9543B"/>
    <w:rsid w:val="00CA2F3A"/>
    <w:rsid w:val="00D203B4"/>
    <w:rsid w:val="00D22C17"/>
    <w:rsid w:val="00D6481E"/>
    <w:rsid w:val="00D76C3D"/>
    <w:rsid w:val="00D817F6"/>
    <w:rsid w:val="00D8732B"/>
    <w:rsid w:val="00DA7B0F"/>
    <w:rsid w:val="00DB0B61"/>
    <w:rsid w:val="00DB1628"/>
    <w:rsid w:val="00DB55F3"/>
    <w:rsid w:val="00DD18E5"/>
    <w:rsid w:val="00DF0515"/>
    <w:rsid w:val="00E07006"/>
    <w:rsid w:val="00E0785D"/>
    <w:rsid w:val="00E30488"/>
    <w:rsid w:val="00E353FA"/>
    <w:rsid w:val="00E43F79"/>
    <w:rsid w:val="00E5249E"/>
    <w:rsid w:val="00E64B14"/>
    <w:rsid w:val="00E90F42"/>
    <w:rsid w:val="00EA72E5"/>
    <w:rsid w:val="00EB4CE6"/>
    <w:rsid w:val="00EC27AB"/>
    <w:rsid w:val="00EC766D"/>
    <w:rsid w:val="00ED7FEC"/>
    <w:rsid w:val="00EE6AAF"/>
    <w:rsid w:val="00EF05F5"/>
    <w:rsid w:val="00F07AFA"/>
    <w:rsid w:val="00F3251C"/>
    <w:rsid w:val="00F60B60"/>
    <w:rsid w:val="00F62BF8"/>
    <w:rsid w:val="00F74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F"/>
    <w:pPr>
      <w:widowControl w:val="0"/>
      <w:suppressAutoHyphens/>
    </w:pPr>
    <w:rPr>
      <w:rFonts w:ascii="Arial" w:hAnsi="Arial" w:cs="Mangal"/>
      <w:kern w:val="1"/>
      <w:sz w:val="20"/>
      <w:szCs w:val="24"/>
      <w:lang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216DEF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216DE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16DEF"/>
    <w:rPr>
      <w:rFonts w:ascii="Arial" w:hAnsi="Arial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uiPriority w:val="99"/>
    <w:rsid w:val="00216DEF"/>
    <w:pPr>
      <w:widowControl w:val="0"/>
      <w:suppressAutoHyphens/>
      <w:autoSpaceDE w:val="0"/>
      <w:ind w:firstLine="720"/>
    </w:pPr>
    <w:rPr>
      <w:rFonts w:ascii="Arial" w:hAnsi="Arial" w:cs="Arial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216DEF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6DEF"/>
    <w:rPr>
      <w:rFonts w:ascii="Tahoma" w:hAnsi="Tahoma" w:cs="Mangal"/>
      <w:kern w:val="1"/>
      <w:sz w:val="14"/>
      <w:szCs w:val="14"/>
      <w:lang w:eastAsia="hi-IN" w:bidi="hi-IN"/>
    </w:rPr>
  </w:style>
  <w:style w:type="paragraph" w:styleId="ListParagraph">
    <w:name w:val="List Paragraph"/>
    <w:basedOn w:val="Normal"/>
    <w:uiPriority w:val="99"/>
    <w:qFormat/>
    <w:rsid w:val="00D76C3D"/>
    <w:pPr>
      <w:ind w:left="720"/>
      <w:contextualSpacing/>
    </w:pPr>
  </w:style>
  <w:style w:type="table" w:styleId="TableGrid">
    <w:name w:val="Table Grid"/>
    <w:basedOn w:val="TableNormal"/>
    <w:uiPriority w:val="99"/>
    <w:rsid w:val="00EB4CE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A746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10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10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1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184</TotalTime>
  <Pages>2</Pages>
  <Words>422</Words>
  <Characters>2409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alexr240513</cp:lastModifiedBy>
  <cp:revision>13</cp:revision>
  <cp:lastPrinted>2015-02-11T05:16:00Z</cp:lastPrinted>
  <dcterms:created xsi:type="dcterms:W3CDTF">2014-12-25T05:33:00Z</dcterms:created>
  <dcterms:modified xsi:type="dcterms:W3CDTF">2015-02-11T05:31:00Z</dcterms:modified>
</cp:coreProperties>
</file>