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90" w:rsidRDefault="00203B90" w:rsidP="00494D10">
      <w:pPr>
        <w:pStyle w:val="BodyText3"/>
        <w:tabs>
          <w:tab w:val="left" w:pos="3634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</w:t>
      </w:r>
    </w:p>
    <w:p w:rsidR="00203B90" w:rsidRDefault="00203B90" w:rsidP="00494D10">
      <w:pPr>
        <w:pStyle w:val="BodyText3"/>
        <w:tabs>
          <w:tab w:val="left" w:pos="3634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 ПУБЛИЧНЫХ СЛУШАНИЙ</w:t>
      </w:r>
    </w:p>
    <w:p w:rsidR="00203B90" w:rsidRDefault="00203B90" w:rsidP="00494D10">
      <w:pPr>
        <w:pStyle w:val="BodyText3"/>
        <w:tabs>
          <w:tab w:val="left" w:pos="3634"/>
        </w:tabs>
        <w:ind w:right="-1"/>
        <w:jc w:val="center"/>
        <w:rPr>
          <w:b/>
          <w:sz w:val="24"/>
          <w:szCs w:val="24"/>
          <w:shd w:val="clear" w:color="auto" w:fill="FEFFFE"/>
        </w:rPr>
      </w:pPr>
      <w:r>
        <w:rPr>
          <w:b/>
          <w:sz w:val="24"/>
          <w:szCs w:val="24"/>
        </w:rPr>
        <w:t xml:space="preserve">по проекту </w:t>
      </w:r>
      <w:r>
        <w:rPr>
          <w:b/>
          <w:sz w:val="24"/>
          <w:szCs w:val="24"/>
          <w:shd w:val="clear" w:color="auto" w:fill="FEFFFE"/>
        </w:rPr>
        <w:t>«Схема теплоснабжения сельского поселения Хрящевка»</w:t>
      </w:r>
    </w:p>
    <w:p w:rsidR="00203B90" w:rsidRDefault="00203B90" w:rsidP="00494D10">
      <w:pPr>
        <w:pStyle w:val="BodyText3"/>
        <w:tabs>
          <w:tab w:val="left" w:pos="3634"/>
        </w:tabs>
        <w:ind w:right="-1"/>
        <w:rPr>
          <w:b/>
        </w:rPr>
      </w:pPr>
    </w:p>
    <w:p w:rsidR="00203B90" w:rsidRDefault="00203B90" w:rsidP="00494D10">
      <w:pPr>
        <w:pStyle w:val="BodyText3"/>
        <w:tabs>
          <w:tab w:val="left" w:pos="363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26  мая 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  <w:r>
        <w:rPr>
          <w:sz w:val="24"/>
          <w:szCs w:val="24"/>
        </w:rPr>
        <w:t xml:space="preserve">.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16 ч. 00 мин. время местное </w:t>
      </w:r>
    </w:p>
    <w:p w:rsidR="00203B90" w:rsidRDefault="00203B90" w:rsidP="00494D10">
      <w:pPr>
        <w:pStyle w:val="a"/>
        <w:shd w:val="clear" w:color="auto" w:fill="FEFFFE"/>
        <w:ind w:right="19"/>
        <w:jc w:val="both"/>
      </w:pPr>
      <w:r>
        <w:t>Место проведения: здание администрации поселения расположенное по адресу: село Хрящевка ул Полевая д 1</w:t>
      </w:r>
    </w:p>
    <w:p w:rsidR="00203B90" w:rsidRDefault="00203B90" w:rsidP="00494D10">
      <w:pPr>
        <w:rPr>
          <w:strike/>
        </w:rPr>
      </w:pPr>
    </w:p>
    <w:p w:rsidR="00203B90" w:rsidRDefault="00203B90" w:rsidP="00494D10">
      <w:pPr>
        <w:jc w:val="both"/>
      </w:pPr>
      <w:r>
        <w:t>Присутствовали:</w:t>
      </w:r>
    </w:p>
    <w:p w:rsidR="00203B90" w:rsidRDefault="00203B90" w:rsidP="00494D10">
      <w:pPr>
        <w:ind w:firstLine="284"/>
      </w:pPr>
      <w:r>
        <w:t>- Гордеев Вячеслав Александрович – глава сельского поселения  Хрящевка.</w:t>
      </w:r>
    </w:p>
    <w:p w:rsidR="00203B90" w:rsidRDefault="00203B90" w:rsidP="00494D10">
      <w:pPr>
        <w:ind w:firstLine="284"/>
        <w:jc w:val="both"/>
      </w:pPr>
      <w:r>
        <w:t>- Лебедева Альвина Федоровна  – заместитель главы сельского поселения Хрящевка – председательствующий на публичных слушаниях</w:t>
      </w:r>
    </w:p>
    <w:p w:rsidR="00203B90" w:rsidRDefault="00203B90" w:rsidP="00494D10">
      <w:pPr>
        <w:ind w:firstLine="284"/>
        <w:jc w:val="both"/>
      </w:pPr>
      <w:r>
        <w:t>- Боровых Валерий Иванович –  зам  директора ООО «КомфортДом»</w:t>
      </w:r>
    </w:p>
    <w:p w:rsidR="00203B90" w:rsidRDefault="00203B90" w:rsidP="00710DB7">
      <w:pPr>
        <w:ind w:firstLine="284"/>
        <w:jc w:val="both"/>
      </w:pPr>
      <w:r>
        <w:t>- Аксенов Сергей Геннадьевич – главный инженер ООО «КомфортДом</w:t>
      </w:r>
    </w:p>
    <w:p w:rsidR="00203B90" w:rsidRDefault="00203B90" w:rsidP="00494D10">
      <w:pPr>
        <w:ind w:firstLine="284"/>
        <w:jc w:val="both"/>
      </w:pPr>
      <w:r>
        <w:t>- Андреева Валентина Алексеевна – ведущий специалист администрации с/п Хрящевка – секретарь публичных слушаний</w:t>
      </w:r>
    </w:p>
    <w:p w:rsidR="00203B90" w:rsidRDefault="00203B90" w:rsidP="00494D10">
      <w:pPr>
        <w:ind w:firstLine="284"/>
      </w:pPr>
      <w:r>
        <w:t>- жители села Хрящевка – 7 человек</w:t>
      </w:r>
    </w:p>
    <w:p w:rsidR="00203B90" w:rsidRDefault="00203B90" w:rsidP="00494D10">
      <w:pPr>
        <w:ind w:firstLine="284"/>
      </w:pPr>
      <w:r>
        <w:t>Всего участников публичных слушаний – 12 человек.</w:t>
      </w:r>
    </w:p>
    <w:p w:rsidR="00203B90" w:rsidRDefault="00203B90" w:rsidP="00494D10">
      <w:pPr>
        <w:jc w:val="center"/>
      </w:pPr>
    </w:p>
    <w:p w:rsidR="00203B90" w:rsidRDefault="00203B90" w:rsidP="00494D10">
      <w:pPr>
        <w:jc w:val="both"/>
      </w:pPr>
      <w:r>
        <w:rPr>
          <w:b/>
        </w:rPr>
        <w:t>Тема:</w:t>
      </w:r>
      <w:r>
        <w:t xml:space="preserve"> «Обсуждение проекта «Схемы теплоснабжения  сельского поселения  Хрящевка муниципального района Ставропольский Самарской области»</w:t>
      </w:r>
    </w:p>
    <w:p w:rsidR="00203B90" w:rsidRDefault="00203B90" w:rsidP="00494D10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3B90" w:rsidRDefault="00203B90" w:rsidP="00494D10">
      <w:pPr>
        <w:numPr>
          <w:ilvl w:val="0"/>
          <w:numId w:val="1"/>
        </w:numPr>
        <w:tabs>
          <w:tab w:val="left" w:pos="851"/>
        </w:tabs>
        <w:ind w:left="0" w:right="99" w:firstLine="567"/>
        <w:jc w:val="both"/>
        <w:rPr>
          <w:szCs w:val="24"/>
        </w:rPr>
      </w:pPr>
      <w:r>
        <w:t>Общая часть.</w:t>
      </w:r>
    </w:p>
    <w:p w:rsidR="00203B90" w:rsidRDefault="00203B90" w:rsidP="00494D10">
      <w:pPr>
        <w:tabs>
          <w:tab w:val="left" w:pos="851"/>
        </w:tabs>
        <w:ind w:right="99" w:firstLine="567"/>
        <w:jc w:val="both"/>
      </w:pPr>
      <w:r>
        <w:t xml:space="preserve">Открыл публичные слушания глава сельского поселения Хрящевка Гордеев В.А..  Он сообщил, что публичные слушания по схеме теплоснабжения сельского поселения Хрящевка проводятся в соответствии с требованиями Постановлением Правительства Российской Федерации от 22.02.2013 №154 «О требованиях к схемам теплоснабжения, порядку их разработки и утверждения»,  Постановлением  администрации  сельского поселения сельского поселения  Хрящевка от 15.04.2014  № 11  «О проведении  публичных слушаний по проекту Постановления сельского поселения Хрящевка муниципального района Ставропольский Самарской области  «Об утверждении схемы теплоснабжения сельского поселения Хрящевка – порядок организации и проведения публичных слушаний утвержден Решением собрания представителей сельского поселения Хрящевка от 5 марта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 3 №,  Уставом сельского поселения Хрящевка. Инициатором проведения публичных слушаний является администрация сельского поселения  Хрящевка муниципального района Ставропольский Самарской области.</w:t>
      </w:r>
    </w:p>
    <w:p w:rsidR="00203B90" w:rsidRDefault="00203B90" w:rsidP="00494D10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Выступила  Лебедева А.Ф. - заместитель главы сельского поселения Хрящевка. Она сообщила о порядке проведения публичных слушаний и его целях. </w:t>
      </w:r>
    </w:p>
    <w:p w:rsidR="00203B90" w:rsidRDefault="00203B90" w:rsidP="00494D10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Публичные слушания проводятся в целях обсуждения проекта «Схема теплоснабжения сельского поселения Хрящевка с участием жителей сельского поселения  Хрящевка и являются одной из форм непосредственного осуществления жителями </w:t>
      </w:r>
      <w:r>
        <w:rPr>
          <w:rFonts w:ascii="Times New Roman" w:hAnsi="Times New Roman"/>
          <w:sz w:val="24"/>
          <w:szCs w:val="24"/>
        </w:rPr>
        <w:tab/>
        <w:t>сельского  поселения  местного самоуправления.</w:t>
      </w:r>
    </w:p>
    <w:p w:rsidR="00203B90" w:rsidRDefault="00203B90" w:rsidP="00494D10">
      <w:pPr>
        <w:ind w:firstLine="567"/>
        <w:jc w:val="both"/>
        <w:rPr>
          <w:szCs w:val="24"/>
        </w:rPr>
      </w:pPr>
      <w:r>
        <w:t>Принципами организации и проведения публичных слушаний является:</w:t>
      </w:r>
    </w:p>
    <w:p w:rsidR="00203B90" w:rsidRDefault="00203B90" w:rsidP="00494D10">
      <w:pPr>
        <w:ind w:firstLine="567"/>
        <w:jc w:val="both"/>
      </w:pPr>
      <w:r>
        <w:t>-заблаговременное оповещение жителей сельского  поселения о месте и времени проведения публичных слушаний;</w:t>
      </w:r>
    </w:p>
    <w:p w:rsidR="00203B90" w:rsidRDefault="00203B90" w:rsidP="00494D10">
      <w:pPr>
        <w:ind w:firstLine="567"/>
        <w:jc w:val="both"/>
      </w:pPr>
      <w:r>
        <w:t>-ознакомление жителей  сельского  поселения с проектом муниципального правового акта;</w:t>
      </w:r>
    </w:p>
    <w:p w:rsidR="00203B90" w:rsidRDefault="00203B90" w:rsidP="00494D10">
      <w:pPr>
        <w:ind w:firstLine="567"/>
        <w:jc w:val="both"/>
      </w:pPr>
      <w:r>
        <w:t>-обеспечение равных возможностей для выражения своего мнения всем заинтересованным лицам;</w:t>
      </w:r>
    </w:p>
    <w:p w:rsidR="00203B90" w:rsidRDefault="00203B90" w:rsidP="00494D10">
      <w:pPr>
        <w:ind w:firstLine="567"/>
        <w:jc w:val="both"/>
      </w:pPr>
      <w:r>
        <w:t>-опубликование (обнародование) результатов публичных слушаний.</w:t>
      </w:r>
    </w:p>
    <w:p w:rsidR="00203B90" w:rsidRDefault="00203B90" w:rsidP="00494D10">
      <w:pPr>
        <w:pStyle w:val="western"/>
        <w:spacing w:before="0" w:beforeAutospacing="0" w:after="0" w:afterAutospacing="0"/>
        <w:ind w:firstLine="360"/>
        <w:jc w:val="both"/>
      </w:pPr>
      <w:r>
        <w:t xml:space="preserve">Далее  Лебедева А.Ф.  ознакомила присутствующих с проектом  «Схемы теплоснабжения  сельского поселения Хрящевка  размещенного 15 апреля  2014 года на </w:t>
      </w:r>
      <w:r>
        <w:rPr>
          <w:i/>
        </w:rPr>
        <w:t xml:space="preserve"> </w:t>
      </w:r>
      <w:r>
        <w:t>официальном сайте сельского поселения Хрящевка в сети Интернет (хрящевка.ставропольский-район.рф).</w:t>
      </w:r>
    </w:p>
    <w:p w:rsidR="00203B90" w:rsidRDefault="00203B90" w:rsidP="00494D10">
      <w:pPr>
        <w:jc w:val="center"/>
        <w:rPr>
          <w:b/>
          <w:u w:val="single"/>
        </w:rPr>
      </w:pPr>
    </w:p>
    <w:p w:rsidR="00203B90" w:rsidRDefault="00203B90" w:rsidP="00494D10">
      <w:pPr>
        <w:jc w:val="center"/>
        <w:rPr>
          <w:b/>
          <w:u w:val="single"/>
        </w:rPr>
      </w:pPr>
      <w:r>
        <w:rPr>
          <w:lang w:val="en-US"/>
        </w:rPr>
        <w:t>II</w:t>
      </w:r>
      <w:r>
        <w:t>. Обсуждение проекта «Схема теплоснабжения</w:t>
      </w:r>
      <w:r>
        <w:rPr>
          <w:shd w:val="clear" w:color="auto" w:fill="FEFFFE"/>
        </w:rPr>
        <w:t xml:space="preserve"> сельского поселения Хрящевка» </w:t>
      </w:r>
    </w:p>
    <w:p w:rsidR="00203B90" w:rsidRDefault="00203B90" w:rsidP="00494D10">
      <w:pPr>
        <w:ind w:firstLine="567"/>
        <w:jc w:val="both"/>
      </w:pPr>
      <w:r>
        <w:t xml:space="preserve">Участники публичных слушаний обсудили описанные в схеме теплоснабжения существующие проблемы в сфере теплоснабжения поселения и предлагаемые пути их решения, перспективу развития системы теплоснабжения поселения. </w:t>
      </w:r>
    </w:p>
    <w:p w:rsidR="00203B90" w:rsidRDefault="00203B90" w:rsidP="00494D10">
      <w:pPr>
        <w:pStyle w:val="ListParagraph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из зала поступали вопросы от жителей поселения, касающиеся решений предлагаемых в схеме теплоснабжения, общего состояния теплоснабжения в поселении. Отвечали  Боровых В.И. Аксенов С.Г, Лебедева А.Ф.</w:t>
      </w:r>
    </w:p>
    <w:p w:rsidR="00203B90" w:rsidRDefault="00203B90" w:rsidP="00494D10">
      <w:pPr>
        <w:jc w:val="center"/>
        <w:rPr>
          <w:b/>
          <w:szCs w:val="24"/>
          <w:u w:val="single"/>
        </w:rPr>
      </w:pPr>
    </w:p>
    <w:p w:rsidR="00203B90" w:rsidRDefault="00203B90" w:rsidP="00494D10">
      <w:pPr>
        <w:jc w:val="both"/>
      </w:pPr>
      <w:r>
        <w:rPr>
          <w:b/>
        </w:rPr>
        <w:tab/>
      </w:r>
      <w:r>
        <w:t xml:space="preserve"> </w:t>
      </w:r>
      <w:r>
        <w:rPr>
          <w:lang w:val="en-US"/>
        </w:rPr>
        <w:t>III</w:t>
      </w:r>
      <w:r>
        <w:t>. Подведение итогов публичных слушаний.</w:t>
      </w:r>
    </w:p>
    <w:p w:rsidR="00203B90" w:rsidRDefault="00203B90" w:rsidP="00494D10">
      <w:pPr>
        <w:pStyle w:val="a"/>
        <w:shd w:val="clear" w:color="auto" w:fill="FEFFFE"/>
        <w:tabs>
          <w:tab w:val="left" w:pos="851"/>
          <w:tab w:val="left" w:pos="1276"/>
        </w:tabs>
        <w:ind w:right="1" w:firstLine="567"/>
        <w:jc w:val="both"/>
        <w:rPr>
          <w:shd w:val="clear" w:color="auto" w:fill="FEFFFE"/>
        </w:rPr>
      </w:pPr>
      <w:r>
        <w:t>Лебедева А.Ф. поставила на голосование вопрос одобрения схемы теплоснабжения и рекомендации главе сельского поселения Хрящевка -  утвердить документ.</w:t>
      </w:r>
    </w:p>
    <w:p w:rsidR="00203B90" w:rsidRDefault="00203B90" w:rsidP="00494D10">
      <w:pPr>
        <w:pStyle w:val="a"/>
        <w:shd w:val="clear" w:color="auto" w:fill="FEFFFE"/>
        <w:tabs>
          <w:tab w:val="left" w:pos="851"/>
          <w:tab w:val="left" w:pos="1276"/>
        </w:tabs>
        <w:ind w:right="1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В</w:t>
      </w:r>
      <w:r>
        <w:rPr>
          <w:w w:val="109"/>
          <w:shd w:val="clear" w:color="auto" w:fill="FEFFFE"/>
        </w:rPr>
        <w:t xml:space="preserve"> </w:t>
      </w:r>
      <w:r>
        <w:rPr>
          <w:shd w:val="clear" w:color="auto" w:fill="FEFFFE"/>
        </w:rPr>
        <w:t xml:space="preserve">результате голосования: «ЗА» - 12 человек, </w:t>
      </w:r>
      <w:r>
        <w:rPr>
          <w:bCs/>
          <w:shd w:val="clear" w:color="auto" w:fill="FEFFFE"/>
        </w:rPr>
        <w:t>«ПРОТИВ» - нет</w:t>
      </w:r>
      <w:r>
        <w:rPr>
          <w:shd w:val="clear" w:color="auto" w:fill="FEFFFE"/>
        </w:rPr>
        <w:t>, «ВОЗДЕРЖАВШИХСЯ» - нет. Решение принято «единогласно».</w:t>
      </w:r>
    </w:p>
    <w:p w:rsidR="00203B90" w:rsidRDefault="00203B90" w:rsidP="00494D10">
      <w:pPr>
        <w:pStyle w:val="BodyText3"/>
        <w:tabs>
          <w:tab w:val="left" w:pos="851"/>
          <w:tab w:val="left" w:pos="1276"/>
          <w:tab w:val="left" w:pos="3634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>С учетом результатов голосования председательствующий на публичных слушаниях  Лебедева А.Ф.  предложила:</w:t>
      </w:r>
    </w:p>
    <w:p w:rsidR="00203B90" w:rsidRDefault="00203B90" w:rsidP="00494D10">
      <w:pPr>
        <w:pStyle w:val="BodyText3"/>
        <w:tabs>
          <w:tab w:val="left" w:pos="851"/>
          <w:tab w:val="left" w:pos="1276"/>
          <w:tab w:val="left" w:pos="3634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>1. Считать публичные слушания – состоявшимися.</w:t>
      </w:r>
    </w:p>
    <w:p w:rsidR="00203B90" w:rsidRDefault="00203B90" w:rsidP="00494D10">
      <w:pPr>
        <w:pStyle w:val="a"/>
        <w:shd w:val="clear" w:color="auto" w:fill="FEFFFE"/>
        <w:tabs>
          <w:tab w:val="left" w:pos="851"/>
          <w:tab w:val="left" w:pos="1276"/>
        </w:tabs>
        <w:ind w:right="1" w:firstLine="567"/>
        <w:jc w:val="both"/>
      </w:pPr>
      <w:r>
        <w:t xml:space="preserve">2. Андреевой В.А.. - ведущему специалисту администрации сельского поселения в срок до 27.05.2014 подготовить </w:t>
      </w:r>
      <w:r>
        <w:rPr>
          <w:shd w:val="clear" w:color="auto" w:fill="FEFFFE"/>
        </w:rPr>
        <w:t>протокол и заключение о результатах публичных слушаний.</w:t>
      </w:r>
    </w:p>
    <w:p w:rsidR="00203B90" w:rsidRPr="0010632B" w:rsidRDefault="00203B90" w:rsidP="00494D10">
      <w:pPr>
        <w:pStyle w:val="a"/>
        <w:shd w:val="clear" w:color="auto" w:fill="FEFFFE"/>
        <w:tabs>
          <w:tab w:val="left" w:pos="851"/>
          <w:tab w:val="left" w:pos="1276"/>
        </w:tabs>
        <w:ind w:right="1" w:firstLine="567"/>
        <w:jc w:val="both"/>
      </w:pPr>
      <w:r>
        <w:rPr>
          <w:shd w:val="clear" w:color="auto" w:fill="FEFFFE"/>
        </w:rPr>
        <w:t xml:space="preserve">3. </w:t>
      </w:r>
      <w:r>
        <w:t>Андреевой В.А. - ведущему специалисту администрации сельского поселения</w:t>
      </w:r>
      <w:r>
        <w:rPr>
          <w:shd w:val="clear" w:color="auto" w:fill="FEFFFE"/>
        </w:rPr>
        <w:t xml:space="preserve"> в срок до </w:t>
      </w:r>
      <w:r>
        <w:t>29.05.2014 обнародовать протокол и заключение по результатам публичных слушаний    путем размещения в общественно доступных местах и на официальном сайте сельского поселения Хрящевка  в сети Интернет   (хрящевка.ставропольский-район.рф).</w:t>
      </w:r>
    </w:p>
    <w:p w:rsidR="00203B90" w:rsidRDefault="00203B90" w:rsidP="00494D10">
      <w:pPr>
        <w:pStyle w:val="a"/>
        <w:shd w:val="clear" w:color="auto" w:fill="FEFFFE"/>
        <w:tabs>
          <w:tab w:val="left" w:pos="851"/>
          <w:tab w:val="left" w:pos="1276"/>
          <w:tab w:val="left" w:pos="3634"/>
        </w:tabs>
        <w:ind w:right="-1" w:firstLine="567"/>
        <w:jc w:val="both"/>
        <w:rPr>
          <w:b/>
        </w:rPr>
      </w:pPr>
      <w:r>
        <w:t>3. Рекомендовать главе сельского поселения Хрящевка  утвердить «Схему теплоснабжения сельского поселения Хрящевка»</w:t>
      </w:r>
      <w:r>
        <w:rPr>
          <w:b/>
        </w:rPr>
        <w:t>.</w:t>
      </w:r>
    </w:p>
    <w:p w:rsidR="00203B90" w:rsidRDefault="00203B90" w:rsidP="00494D10">
      <w:pPr>
        <w:pStyle w:val="a"/>
        <w:shd w:val="clear" w:color="auto" w:fill="FEFFFE"/>
        <w:tabs>
          <w:tab w:val="left" w:pos="851"/>
          <w:tab w:val="left" w:pos="1276"/>
          <w:tab w:val="left" w:pos="3634"/>
        </w:tabs>
        <w:ind w:left="567" w:right="-1"/>
        <w:jc w:val="both"/>
        <w:rPr>
          <w:b/>
          <w:sz w:val="23"/>
          <w:szCs w:val="23"/>
        </w:rPr>
      </w:pPr>
    </w:p>
    <w:p w:rsidR="00203B90" w:rsidRDefault="00203B90" w:rsidP="00494D10">
      <w:pPr>
        <w:tabs>
          <w:tab w:val="left" w:pos="851"/>
          <w:tab w:val="left" w:pos="1276"/>
        </w:tabs>
        <w:ind w:left="567"/>
        <w:jc w:val="both"/>
        <w:rPr>
          <w:sz w:val="23"/>
          <w:szCs w:val="23"/>
        </w:rPr>
      </w:pPr>
    </w:p>
    <w:p w:rsidR="00203B90" w:rsidRDefault="00203B90" w:rsidP="00494D10">
      <w:pPr>
        <w:tabs>
          <w:tab w:val="left" w:pos="851"/>
          <w:tab w:val="left" w:pos="1276"/>
        </w:tabs>
        <w:ind w:left="567" w:right="99"/>
        <w:jc w:val="both"/>
        <w:rPr>
          <w:sz w:val="23"/>
          <w:szCs w:val="23"/>
        </w:rPr>
      </w:pPr>
    </w:p>
    <w:p w:rsidR="00203B90" w:rsidRDefault="00203B90" w:rsidP="00494D10">
      <w:pPr>
        <w:tabs>
          <w:tab w:val="left" w:pos="851"/>
          <w:tab w:val="left" w:pos="1276"/>
        </w:tabs>
        <w:ind w:right="9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Заместитель  главы администрации </w:t>
      </w:r>
    </w:p>
    <w:p w:rsidR="00203B90" w:rsidRDefault="00203B90" w:rsidP="00494D10">
      <w:pPr>
        <w:tabs>
          <w:tab w:val="left" w:pos="851"/>
          <w:tab w:val="left" w:pos="1276"/>
        </w:tabs>
        <w:ind w:right="9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сельского поселения  Хрящевка, </w:t>
      </w:r>
    </w:p>
    <w:p w:rsidR="00203B90" w:rsidRDefault="00203B90" w:rsidP="00494D10">
      <w:pPr>
        <w:tabs>
          <w:tab w:val="left" w:pos="851"/>
          <w:tab w:val="left" w:pos="1276"/>
        </w:tabs>
        <w:ind w:right="9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председательствующий на публичных слушаниях                                       А.Ф.Лебедева </w:t>
      </w:r>
    </w:p>
    <w:p w:rsidR="00203B90" w:rsidRDefault="00203B90" w:rsidP="00494D10">
      <w:pPr>
        <w:tabs>
          <w:tab w:val="left" w:pos="851"/>
          <w:tab w:val="left" w:pos="1276"/>
        </w:tabs>
        <w:ind w:right="99"/>
        <w:jc w:val="both"/>
        <w:rPr>
          <w:b/>
          <w:sz w:val="23"/>
          <w:szCs w:val="23"/>
        </w:rPr>
      </w:pPr>
    </w:p>
    <w:p w:rsidR="00203B90" w:rsidRDefault="00203B90" w:rsidP="00494D10">
      <w:pPr>
        <w:tabs>
          <w:tab w:val="left" w:pos="851"/>
          <w:tab w:val="left" w:pos="1276"/>
        </w:tabs>
        <w:ind w:right="-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Ведущий  специалист администрации </w:t>
      </w:r>
    </w:p>
    <w:p w:rsidR="00203B90" w:rsidRDefault="00203B90" w:rsidP="00494D10">
      <w:pPr>
        <w:tabs>
          <w:tab w:val="left" w:pos="851"/>
          <w:tab w:val="left" w:pos="1276"/>
        </w:tabs>
        <w:ind w:right="-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сельского поселения Хрящевка, </w:t>
      </w:r>
    </w:p>
    <w:p w:rsidR="00203B90" w:rsidRDefault="00203B90" w:rsidP="00494D10">
      <w:pPr>
        <w:tabs>
          <w:tab w:val="left" w:pos="851"/>
          <w:tab w:val="left" w:pos="1276"/>
        </w:tabs>
        <w:ind w:right="-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секретарь публичных слушаний                                                                        В.А.Андреева  </w:t>
      </w:r>
    </w:p>
    <w:p w:rsidR="00203B90" w:rsidRDefault="00203B90" w:rsidP="00494D10">
      <w:pPr>
        <w:ind w:firstLine="567"/>
        <w:jc w:val="both"/>
        <w:rPr>
          <w:sz w:val="23"/>
          <w:szCs w:val="23"/>
        </w:rPr>
      </w:pPr>
    </w:p>
    <w:p w:rsidR="00203B90" w:rsidRDefault="00203B90" w:rsidP="00494D10">
      <w:pPr>
        <w:ind w:firstLine="567"/>
        <w:jc w:val="both"/>
        <w:rPr>
          <w:sz w:val="23"/>
          <w:szCs w:val="23"/>
        </w:rPr>
      </w:pPr>
    </w:p>
    <w:p w:rsidR="00203B90" w:rsidRDefault="00203B90" w:rsidP="00494D10">
      <w:pPr>
        <w:ind w:right="-1"/>
        <w:jc w:val="both"/>
        <w:rPr>
          <w:sz w:val="23"/>
          <w:szCs w:val="23"/>
        </w:rPr>
      </w:pPr>
    </w:p>
    <w:p w:rsidR="00203B90" w:rsidRDefault="00203B90" w:rsidP="00494D10">
      <w:pPr>
        <w:ind w:right="-1"/>
        <w:jc w:val="both"/>
        <w:rPr>
          <w:sz w:val="23"/>
          <w:szCs w:val="23"/>
        </w:rPr>
      </w:pPr>
    </w:p>
    <w:p w:rsidR="00203B90" w:rsidRDefault="00203B90" w:rsidP="00494D10">
      <w:pPr>
        <w:ind w:right="-1"/>
        <w:jc w:val="both"/>
        <w:rPr>
          <w:sz w:val="23"/>
          <w:szCs w:val="23"/>
        </w:rPr>
      </w:pPr>
    </w:p>
    <w:p w:rsidR="00203B90" w:rsidRDefault="00203B90" w:rsidP="00494D10">
      <w:pPr>
        <w:ind w:right="-1"/>
        <w:jc w:val="both"/>
        <w:rPr>
          <w:szCs w:val="24"/>
        </w:rPr>
      </w:pP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ind w:right="-1"/>
        <w:jc w:val="both"/>
      </w:pPr>
      <w:r>
        <w:t xml:space="preserve">                                                            </w:t>
      </w: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ind w:right="-1"/>
        <w:jc w:val="both"/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</w:rPr>
      </w:pPr>
      <w:r>
        <w:rPr>
          <w:b/>
        </w:rPr>
        <w:t xml:space="preserve"> </w:t>
      </w: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  <w:shd w:val="clear" w:color="auto" w:fill="FEFFFE"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  <w:shd w:val="clear" w:color="auto" w:fill="FEFFFE"/>
        </w:rPr>
      </w:pPr>
    </w:p>
    <w:p w:rsidR="00203B90" w:rsidRDefault="00203B90" w:rsidP="00494D10">
      <w:pPr>
        <w:pStyle w:val="a"/>
        <w:shd w:val="clear" w:color="auto" w:fill="FEFFFE"/>
        <w:ind w:left="4637" w:right="5"/>
        <w:jc w:val="right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УТВЕРЖДАЮ </w:t>
      </w:r>
    </w:p>
    <w:p w:rsidR="00203B90" w:rsidRDefault="00203B90" w:rsidP="00494D10">
      <w:pPr>
        <w:ind w:right="5"/>
        <w:jc w:val="right"/>
      </w:pPr>
      <w:r>
        <w:t xml:space="preserve">Председательствующий на </w:t>
      </w:r>
    </w:p>
    <w:p w:rsidR="00203B90" w:rsidRDefault="00203B90" w:rsidP="00494D10">
      <w:pPr>
        <w:ind w:right="5"/>
        <w:jc w:val="right"/>
        <w:rPr>
          <w:shd w:val="clear" w:color="auto" w:fill="FEFFFE"/>
        </w:rPr>
      </w:pPr>
      <w:r>
        <w:t>публичных слушаниях</w:t>
      </w:r>
    </w:p>
    <w:p w:rsidR="00203B90" w:rsidRDefault="00203B90" w:rsidP="00494D10">
      <w:pPr>
        <w:ind w:right="99"/>
        <w:jc w:val="right"/>
        <w:rPr>
          <w:shd w:val="clear" w:color="auto" w:fill="FEFFFE"/>
        </w:rPr>
      </w:pPr>
      <w:r>
        <w:rPr>
          <w:shd w:val="clear" w:color="auto" w:fill="FEFFFE"/>
        </w:rPr>
        <w:t xml:space="preserve"> </w:t>
      </w:r>
    </w:p>
    <w:p w:rsidR="00203B90" w:rsidRDefault="00203B90" w:rsidP="00494D10">
      <w:pPr>
        <w:ind w:right="99"/>
        <w:jc w:val="both"/>
      </w:pPr>
      <w:r>
        <w:rPr>
          <w:shd w:val="clear" w:color="auto" w:fill="FEFFFE"/>
        </w:rPr>
        <w:t xml:space="preserve">         </w:t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</w:r>
      <w:r>
        <w:rPr>
          <w:shd w:val="clear" w:color="auto" w:fill="FEFFFE"/>
        </w:rPr>
        <w:tab/>
        <w:t xml:space="preserve">          ____________ </w:t>
      </w:r>
      <w:r>
        <w:t xml:space="preserve">А.Ф.Лебедева </w:t>
      </w:r>
    </w:p>
    <w:p w:rsidR="00203B90" w:rsidRDefault="00203B90" w:rsidP="00494D10">
      <w:pPr>
        <w:pStyle w:val="a"/>
        <w:shd w:val="clear" w:color="auto" w:fill="FEFFFE"/>
        <w:ind w:left="4637" w:right="5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                                     «27»  мая </w:t>
      </w:r>
      <w:smartTag w:uri="urn:schemas-microsoft-com:office:smarttags" w:element="metricconverter">
        <w:smartTagPr>
          <w:attr w:name="ProductID" w:val="2014 г"/>
        </w:smartTagPr>
        <w:r>
          <w:rPr>
            <w:shd w:val="clear" w:color="auto" w:fill="FEFFFE"/>
          </w:rPr>
          <w:t>2014 г</w:t>
        </w:r>
      </w:smartTag>
      <w:r>
        <w:rPr>
          <w:shd w:val="clear" w:color="auto" w:fill="FEFFFE"/>
        </w:rPr>
        <w:t xml:space="preserve">. </w:t>
      </w:r>
    </w:p>
    <w:p w:rsidR="00203B90" w:rsidRDefault="00203B90" w:rsidP="00494D10">
      <w:pPr>
        <w:pStyle w:val="a"/>
        <w:shd w:val="clear" w:color="auto" w:fill="FEFFFE"/>
        <w:ind w:left="3921" w:right="5"/>
        <w:jc w:val="both"/>
        <w:rPr>
          <w:b/>
          <w:bCs/>
          <w:shd w:val="clear" w:color="auto" w:fill="FEFFFE"/>
        </w:rPr>
      </w:pPr>
    </w:p>
    <w:p w:rsidR="00203B90" w:rsidRDefault="00203B90" w:rsidP="00494D10">
      <w:pPr>
        <w:pStyle w:val="a"/>
        <w:shd w:val="clear" w:color="auto" w:fill="FEFFFE"/>
        <w:ind w:left="3921" w:right="5"/>
        <w:jc w:val="both"/>
        <w:rPr>
          <w:b/>
          <w:bCs/>
          <w:shd w:val="clear" w:color="auto" w:fill="FEFFFE"/>
        </w:rPr>
      </w:pPr>
      <w:r>
        <w:rPr>
          <w:b/>
          <w:bCs/>
          <w:shd w:val="clear" w:color="auto" w:fill="FEFFFE"/>
        </w:rPr>
        <w:t xml:space="preserve">ЗАКЛЮЧЕНИЕ </w:t>
      </w:r>
    </w:p>
    <w:p w:rsidR="00203B90" w:rsidRDefault="00203B90" w:rsidP="00494D10">
      <w:pPr>
        <w:pStyle w:val="BodyText3"/>
        <w:tabs>
          <w:tab w:val="left" w:pos="3634"/>
        </w:tabs>
        <w:ind w:right="-1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shd w:val="clear" w:color="auto" w:fill="FEFFFE"/>
        </w:rPr>
        <w:t xml:space="preserve">О РЕЗУЛЬТАТАХ </w:t>
      </w:r>
      <w:r>
        <w:rPr>
          <w:b/>
          <w:sz w:val="24"/>
          <w:szCs w:val="24"/>
        </w:rPr>
        <w:t>ПРОВЕДЕНИЯ ПУБЛИЧНЫХ СЛУШАНИЙ</w:t>
      </w:r>
    </w:p>
    <w:p w:rsidR="00203B90" w:rsidRDefault="00203B90" w:rsidP="00494D10">
      <w:pPr>
        <w:pStyle w:val="BodyText3"/>
        <w:tabs>
          <w:tab w:val="left" w:pos="3634"/>
        </w:tabs>
        <w:ind w:right="-1"/>
        <w:jc w:val="center"/>
        <w:rPr>
          <w:b/>
          <w:sz w:val="24"/>
          <w:szCs w:val="24"/>
          <w:shd w:val="clear" w:color="auto" w:fill="FEFFFE"/>
        </w:rPr>
      </w:pPr>
      <w:r>
        <w:rPr>
          <w:b/>
          <w:sz w:val="24"/>
          <w:szCs w:val="24"/>
        </w:rPr>
        <w:t xml:space="preserve">по проекту </w:t>
      </w:r>
      <w:r>
        <w:rPr>
          <w:b/>
          <w:sz w:val="24"/>
          <w:szCs w:val="24"/>
          <w:shd w:val="clear" w:color="auto" w:fill="FEFFFE"/>
        </w:rPr>
        <w:t>«Схема теплоснабжения сельского поселения Хулимсунт»</w:t>
      </w:r>
    </w:p>
    <w:p w:rsidR="00203B90" w:rsidRDefault="00203B90" w:rsidP="00494D10">
      <w:pPr>
        <w:pStyle w:val="BodyText3"/>
        <w:tabs>
          <w:tab w:val="left" w:pos="3634"/>
        </w:tabs>
        <w:ind w:right="-1"/>
        <w:rPr>
          <w:b/>
        </w:rPr>
      </w:pPr>
    </w:p>
    <w:p w:rsidR="00203B90" w:rsidRDefault="00203B90" w:rsidP="00494D10">
      <w:pPr>
        <w:pStyle w:val="a"/>
        <w:shd w:val="clear" w:color="auto" w:fill="FEFFFE"/>
        <w:ind w:right="9" w:firstLine="567"/>
        <w:jc w:val="both"/>
        <w:rPr>
          <w:shd w:val="clear" w:color="auto" w:fill="FEFFFE"/>
        </w:rPr>
      </w:pPr>
      <w:r>
        <w:t xml:space="preserve">Публичные слушания проведены 26  мая 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в 15 ч. 00 мин. (время местное) в здании администрации поселения расположенное по адресу:  село Хрящевка ул Полевая д 1</w:t>
      </w:r>
    </w:p>
    <w:p w:rsidR="00203B90" w:rsidRDefault="00203B90" w:rsidP="0020774F">
      <w:pPr>
        <w:ind w:firstLine="567"/>
        <w:jc w:val="both"/>
      </w:pPr>
      <w:r>
        <w:t>На публичных слушаниях присутствовали 10 человек, в том числе:</w:t>
      </w:r>
    </w:p>
    <w:p w:rsidR="00203B90" w:rsidRDefault="00203B90" w:rsidP="0020774F">
      <w:pPr>
        <w:ind w:firstLine="284"/>
      </w:pPr>
      <w:r>
        <w:t>- Гордеев Вячеслав Александрович – глава сельского поселения  Хрящевка.</w:t>
      </w:r>
    </w:p>
    <w:p w:rsidR="00203B90" w:rsidRDefault="00203B90" w:rsidP="0020774F">
      <w:pPr>
        <w:ind w:firstLine="284"/>
        <w:jc w:val="both"/>
      </w:pPr>
      <w:r>
        <w:t>- Лебедева Альвина Федоровна  – заместитель главы сельского поселения Хрящевка – председательствующий на публичных слушаниях</w:t>
      </w:r>
    </w:p>
    <w:p w:rsidR="00203B90" w:rsidRDefault="00203B90" w:rsidP="0020774F">
      <w:pPr>
        <w:ind w:firstLine="284"/>
        <w:jc w:val="both"/>
      </w:pPr>
      <w:r>
        <w:t>- Боровых Валерий Иванович –  зам  директора ООО «КомфортДом»</w:t>
      </w:r>
    </w:p>
    <w:p w:rsidR="00203B90" w:rsidRDefault="00203B90" w:rsidP="0020774F">
      <w:pPr>
        <w:ind w:firstLine="284"/>
        <w:jc w:val="both"/>
      </w:pPr>
      <w:r>
        <w:t>- Аксенов Сергей Геннадьевич – главный инженер ООО «КомфортДом</w:t>
      </w:r>
    </w:p>
    <w:p w:rsidR="00203B90" w:rsidRDefault="00203B90" w:rsidP="0020774F">
      <w:pPr>
        <w:ind w:firstLine="284"/>
        <w:jc w:val="both"/>
      </w:pPr>
      <w:r>
        <w:t>- Андреева Валентина Алексеевна – ведущий специалист администрации с/п Хрящевка – секретарь публичных слушаний</w:t>
      </w:r>
    </w:p>
    <w:p w:rsidR="00203B90" w:rsidRDefault="00203B90" w:rsidP="00494D10">
      <w:pPr>
        <w:ind w:firstLine="284"/>
      </w:pPr>
      <w:r>
        <w:t>- жители  села Хрящевка -  7 человек</w:t>
      </w:r>
    </w:p>
    <w:p w:rsidR="00203B90" w:rsidRDefault="00203B90" w:rsidP="00494D10">
      <w:pPr>
        <w:pStyle w:val="a"/>
        <w:shd w:val="clear" w:color="auto" w:fill="FEFFFE"/>
        <w:ind w:right="9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Участники публичных слушаний:</w:t>
      </w:r>
    </w:p>
    <w:p w:rsidR="00203B90" w:rsidRDefault="00203B90" w:rsidP="00494D10">
      <w:pPr>
        <w:pStyle w:val="a"/>
        <w:shd w:val="clear" w:color="auto" w:fill="FEFFFE"/>
        <w:ind w:right="9" w:firstLine="567"/>
        <w:jc w:val="both"/>
      </w:pPr>
      <w:r>
        <w:rPr>
          <w:shd w:val="clear" w:color="auto" w:fill="FEFFFE"/>
        </w:rPr>
        <w:t xml:space="preserve">- заслушали вступительное слово </w:t>
      </w:r>
      <w:r>
        <w:t xml:space="preserve">Гордеева В.А. – главу сельского поселения Хрящевка;  </w:t>
      </w:r>
    </w:p>
    <w:p w:rsidR="00203B90" w:rsidRDefault="00203B90" w:rsidP="00494D10">
      <w:pPr>
        <w:pStyle w:val="a"/>
        <w:shd w:val="clear" w:color="auto" w:fill="FEFFFE"/>
        <w:ind w:right="9" w:firstLine="567"/>
        <w:jc w:val="both"/>
      </w:pPr>
      <w:r>
        <w:t>- заслушали выступление по решениям, предлагаемым схемой теплоснабжения-  Лебедевой А.Ф. - заместителя главы сельского поселения Хрящевка.</w:t>
      </w:r>
    </w:p>
    <w:p w:rsidR="00203B90" w:rsidRDefault="00203B90" w:rsidP="00494D10">
      <w:pPr>
        <w:pStyle w:val="a"/>
        <w:shd w:val="clear" w:color="auto" w:fill="FEFFFE"/>
        <w:ind w:right="9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- обсудили проект «Схема теплоснабжения сельского поселения Хрящевка муниципального района Ставропольский Самарской области.</w:t>
      </w:r>
    </w:p>
    <w:p w:rsidR="00203B90" w:rsidRDefault="00203B90" w:rsidP="00494D10">
      <w:pPr>
        <w:pStyle w:val="a"/>
        <w:shd w:val="clear" w:color="auto" w:fill="FEFFFE"/>
        <w:ind w:right="24" w:firstLine="567"/>
        <w:jc w:val="both"/>
      </w:pPr>
      <w:r>
        <w:t>На основании обсуждения подготовлено настоящее заключение о представленной на публичных слушаниях схеме теплоснабжения сельского поселения  Хрящевка, разработанной ООО  «КомфортДом».</w:t>
      </w:r>
    </w:p>
    <w:p w:rsidR="00203B90" w:rsidRDefault="00203B90" w:rsidP="00494D10">
      <w:pPr>
        <w:pStyle w:val="a"/>
        <w:numPr>
          <w:ilvl w:val="0"/>
          <w:numId w:val="2"/>
        </w:numPr>
        <w:shd w:val="clear" w:color="auto" w:fill="FEFFFE"/>
        <w:tabs>
          <w:tab w:val="left" w:pos="851"/>
        </w:tabs>
        <w:ind w:left="0" w:right="24" w:firstLine="567"/>
        <w:jc w:val="both"/>
      </w:pPr>
      <w:r>
        <w:t xml:space="preserve">Публичные слушания признаны состоявшимися. </w:t>
      </w:r>
    </w:p>
    <w:p w:rsidR="00203B90" w:rsidRDefault="00203B90" w:rsidP="00494D10">
      <w:pPr>
        <w:pStyle w:val="a"/>
        <w:numPr>
          <w:ilvl w:val="0"/>
          <w:numId w:val="2"/>
        </w:numPr>
        <w:shd w:val="clear" w:color="auto" w:fill="FEFFFE"/>
        <w:tabs>
          <w:tab w:val="left" w:pos="851"/>
        </w:tabs>
        <w:ind w:left="0" w:right="24" w:firstLine="567"/>
        <w:jc w:val="both"/>
        <w:rPr>
          <w:bCs/>
          <w:shd w:val="clear" w:color="auto" w:fill="FEFFFE"/>
        </w:rPr>
      </w:pPr>
      <w:r>
        <w:t>Документ в полном объеме удовлетворяет требованиям Федерального закона от 27.07.2010 №190-ФЗ «О теплоснабжении» и Постановления Правительства Российской Федерации от 22.02.2012 «О требованиях к схемам теплоснабжения, порядку их</w:t>
      </w:r>
      <w:r>
        <w:rPr>
          <w:bCs/>
          <w:iCs/>
        </w:rPr>
        <w:t xml:space="preserve"> </w:t>
      </w:r>
      <w:r>
        <w:t>разработки и  утверждения</w:t>
      </w:r>
      <w:r>
        <w:rPr>
          <w:bCs/>
          <w:iCs/>
        </w:rPr>
        <w:t>».</w:t>
      </w:r>
    </w:p>
    <w:p w:rsidR="00203B90" w:rsidRDefault="00203B90" w:rsidP="00494D10">
      <w:pPr>
        <w:pStyle w:val="a"/>
        <w:numPr>
          <w:ilvl w:val="0"/>
          <w:numId w:val="2"/>
        </w:numPr>
        <w:shd w:val="clear" w:color="auto" w:fill="FEFFFE"/>
        <w:tabs>
          <w:tab w:val="left" w:pos="851"/>
        </w:tabs>
        <w:ind w:left="0" w:right="24" w:firstLine="567"/>
        <w:jc w:val="both"/>
      </w:pPr>
      <w:r>
        <w:t>В ходе голосования единогласно решено (</w:t>
      </w:r>
      <w:r>
        <w:rPr>
          <w:shd w:val="clear" w:color="auto" w:fill="FEFFFE"/>
        </w:rPr>
        <w:t xml:space="preserve">«ЗА» - 12 человек, </w:t>
      </w:r>
      <w:r>
        <w:rPr>
          <w:bCs/>
          <w:shd w:val="clear" w:color="auto" w:fill="FEFFFE"/>
        </w:rPr>
        <w:t>«ПРОТИВ» - нет</w:t>
      </w:r>
      <w:r>
        <w:rPr>
          <w:shd w:val="clear" w:color="auto" w:fill="FEFFFE"/>
        </w:rPr>
        <w:t>, «ВОЗДЕРЖАВШИХСЯ» - нет)</w:t>
      </w:r>
      <w:r>
        <w:t>, рекомендовать схему теплоснабжения сельского поселения Хрящевка  Главе сельского поселения Хрящевка - для утверждения.</w:t>
      </w:r>
    </w:p>
    <w:p w:rsidR="00203B90" w:rsidRDefault="00203B90" w:rsidP="00494D10">
      <w:pPr>
        <w:pStyle w:val="a"/>
        <w:numPr>
          <w:ilvl w:val="0"/>
          <w:numId w:val="2"/>
        </w:numPr>
        <w:shd w:val="clear" w:color="auto" w:fill="FEFFFE"/>
        <w:tabs>
          <w:tab w:val="left" w:pos="851"/>
        </w:tabs>
        <w:ind w:left="0" w:right="1" w:firstLine="567"/>
        <w:jc w:val="both"/>
      </w:pPr>
      <w:r>
        <w:t>Обнародовать заключение по результатам публичных слушаний путем размещения в общественно доступных местах и на официальном сайте сельского поселения Хулимсунт в сети Интернет  (хрящевка.ставропольский-район.рф).</w:t>
      </w:r>
    </w:p>
    <w:p w:rsidR="00203B90" w:rsidRDefault="00203B90" w:rsidP="00494D10">
      <w:pPr>
        <w:ind w:left="-284" w:firstLine="568"/>
        <w:jc w:val="center"/>
        <w:rPr>
          <w:b/>
        </w:rPr>
      </w:pPr>
      <w:bookmarkStart w:id="0" w:name="_GoBack"/>
      <w:bookmarkEnd w:id="0"/>
    </w:p>
    <w:p w:rsidR="00203B90" w:rsidRDefault="00203B90" w:rsidP="00494D10">
      <w:pPr>
        <w:ind w:left="-284" w:firstLine="568"/>
        <w:jc w:val="center"/>
        <w:rPr>
          <w:b/>
        </w:rPr>
      </w:pPr>
    </w:p>
    <w:p w:rsidR="00203B90" w:rsidRDefault="00203B90" w:rsidP="003B6292">
      <w:pPr>
        <w:ind w:left="-284" w:firstLine="568"/>
        <w:jc w:val="center"/>
        <w:rPr>
          <w:b/>
        </w:rPr>
        <w:sectPr w:rsidR="00203B90">
          <w:pgSz w:w="11907" w:h="16840"/>
          <w:pgMar w:top="993" w:right="708" w:bottom="851" w:left="1134" w:header="720" w:footer="720" w:gutter="0"/>
          <w:cols w:space="720"/>
        </w:sectPr>
      </w:pPr>
      <w:r>
        <w:rPr>
          <w:b/>
        </w:rPr>
        <w:t xml:space="preserve">Секретарь публичных слушаний                                                     В.А.Андреева                                                              </w:t>
      </w:r>
    </w:p>
    <w:p w:rsidR="00203B90" w:rsidRPr="0013016E" w:rsidRDefault="00203B90" w:rsidP="003B6292"/>
    <w:sectPr w:rsidR="00203B90" w:rsidRPr="0013016E" w:rsidSect="00B2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709E"/>
    <w:multiLevelType w:val="hybridMultilevel"/>
    <w:tmpl w:val="08A0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746C2D"/>
    <w:multiLevelType w:val="hybridMultilevel"/>
    <w:tmpl w:val="20A604C8"/>
    <w:lvl w:ilvl="0" w:tplc="5B72A310">
      <w:start w:val="1"/>
      <w:numFmt w:val="upperRoman"/>
      <w:lvlText w:val="%1."/>
      <w:lvlJc w:val="left"/>
      <w:pPr>
        <w:ind w:left="1287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72B"/>
    <w:rsid w:val="00035223"/>
    <w:rsid w:val="0010632B"/>
    <w:rsid w:val="0013016E"/>
    <w:rsid w:val="00203B90"/>
    <w:rsid w:val="0020774F"/>
    <w:rsid w:val="00225A24"/>
    <w:rsid w:val="002756A3"/>
    <w:rsid w:val="002D52B8"/>
    <w:rsid w:val="003810A4"/>
    <w:rsid w:val="003B6292"/>
    <w:rsid w:val="003C372B"/>
    <w:rsid w:val="003E1003"/>
    <w:rsid w:val="00494D10"/>
    <w:rsid w:val="00596242"/>
    <w:rsid w:val="00710DB7"/>
    <w:rsid w:val="007B67D6"/>
    <w:rsid w:val="00900DBE"/>
    <w:rsid w:val="009D436C"/>
    <w:rsid w:val="00A812F0"/>
    <w:rsid w:val="00B2696E"/>
    <w:rsid w:val="00C575B4"/>
    <w:rsid w:val="00F32FDB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2B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C372B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C372B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3C372B"/>
    <w:pPr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C372B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3C372B"/>
    <w:rPr>
      <w:rFonts w:ascii="Times New Roman" w:eastAsia="Times New Roman" w:hAnsi="Times New Roman"/>
      <w:sz w:val="24"/>
      <w:szCs w:val="20"/>
    </w:rPr>
  </w:style>
  <w:style w:type="paragraph" w:customStyle="1" w:styleId="western">
    <w:name w:val="western"/>
    <w:basedOn w:val="Normal"/>
    <w:uiPriority w:val="99"/>
    <w:rsid w:val="007B67D6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rsid w:val="007B67D6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494D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94D10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94D1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">
    <w:name w:val="Стиль"/>
    <w:uiPriority w:val="99"/>
    <w:rsid w:val="00494D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494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4</Pages>
  <Words>1115</Words>
  <Characters>6361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alexr240513</cp:lastModifiedBy>
  <cp:revision>6</cp:revision>
  <cp:lastPrinted>2014-05-22T06:53:00Z</cp:lastPrinted>
  <dcterms:created xsi:type="dcterms:W3CDTF">2013-11-26T09:16:00Z</dcterms:created>
  <dcterms:modified xsi:type="dcterms:W3CDTF">2014-05-22T06:55:00Z</dcterms:modified>
</cp:coreProperties>
</file>