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421" w:rsidRDefault="00F573D5">
      <w:pPr>
        <w:pStyle w:val="1"/>
        <w:ind w:firstLine="720"/>
        <w:jc w:val="center"/>
      </w:pPr>
      <w:r>
        <w:t>-</w:t>
      </w:r>
      <w:r w:rsidR="00B11421">
        <w:t>Участковая избирательная комиссия</w:t>
      </w:r>
      <w:r w:rsidR="0035498F">
        <w:t xml:space="preserve"> избирательного участка</w:t>
      </w:r>
      <w:r w:rsidR="00C524E5">
        <w:t xml:space="preserve"> №  </w:t>
      </w:r>
      <w:r w:rsidR="00702876">
        <w:t>3539</w:t>
      </w:r>
      <w:r w:rsidR="00770784">
        <w:t xml:space="preserve"> </w:t>
      </w:r>
      <w:r w:rsidR="0035498F">
        <w:rPr>
          <w:u w:val="single"/>
        </w:rPr>
        <w:t>села Хрящевка</w:t>
      </w:r>
      <w:r w:rsidR="00B11421">
        <w:t xml:space="preserve">  муниципального района Ставропольский Самарской области</w:t>
      </w:r>
    </w:p>
    <w:p w:rsidR="00770784" w:rsidRPr="00770784" w:rsidRDefault="00770784" w:rsidP="00770784"/>
    <w:p w:rsidR="0035498F" w:rsidRPr="00770784" w:rsidRDefault="006E2531" w:rsidP="0035498F">
      <w:pPr>
        <w:jc w:val="center"/>
        <w:rPr>
          <w:b/>
          <w:bCs/>
          <w:sz w:val="28"/>
          <w:szCs w:val="28"/>
        </w:rPr>
      </w:pPr>
      <w:r w:rsidRPr="00770784">
        <w:rPr>
          <w:b/>
          <w:bCs/>
          <w:sz w:val="28"/>
          <w:szCs w:val="28"/>
        </w:rPr>
        <w:t>по п</w:t>
      </w:r>
      <w:r w:rsidR="00C524E5">
        <w:rPr>
          <w:b/>
          <w:bCs/>
          <w:sz w:val="28"/>
          <w:szCs w:val="28"/>
        </w:rPr>
        <w:t>одготовке и  проведению выборов</w:t>
      </w:r>
      <w:r w:rsidRPr="00770784">
        <w:rPr>
          <w:b/>
          <w:bCs/>
          <w:sz w:val="28"/>
          <w:szCs w:val="28"/>
        </w:rPr>
        <w:t xml:space="preserve">    </w:t>
      </w:r>
      <w:r w:rsidR="00C524E5">
        <w:rPr>
          <w:b/>
          <w:bCs/>
          <w:sz w:val="28"/>
          <w:szCs w:val="28"/>
        </w:rPr>
        <w:t xml:space="preserve">               </w:t>
      </w:r>
    </w:p>
    <w:p w:rsidR="00B11421" w:rsidRPr="00770784" w:rsidRDefault="00B11421" w:rsidP="0035498F">
      <w:pPr>
        <w:jc w:val="center"/>
        <w:rPr>
          <w:b/>
          <w:bCs/>
          <w:sz w:val="28"/>
          <w:szCs w:val="28"/>
        </w:rPr>
      </w:pPr>
    </w:p>
    <w:p w:rsidR="00B11421" w:rsidRPr="0035498F" w:rsidRDefault="00B11421">
      <w:pPr>
        <w:jc w:val="center"/>
        <w:rPr>
          <w:sz w:val="28"/>
          <w:szCs w:val="28"/>
          <w:u w:val="single"/>
        </w:rPr>
      </w:pPr>
      <w:r w:rsidRPr="0035498F">
        <w:rPr>
          <w:sz w:val="28"/>
          <w:szCs w:val="28"/>
          <w:u w:val="single"/>
        </w:rPr>
        <w:t>445146, село</w:t>
      </w:r>
      <w:r w:rsidR="0035498F" w:rsidRPr="0035498F">
        <w:rPr>
          <w:sz w:val="28"/>
          <w:szCs w:val="28"/>
          <w:u w:val="single"/>
        </w:rPr>
        <w:t xml:space="preserve"> (пос.)</w:t>
      </w:r>
      <w:r w:rsidRPr="0035498F">
        <w:rPr>
          <w:sz w:val="28"/>
          <w:szCs w:val="28"/>
          <w:u w:val="single"/>
        </w:rPr>
        <w:t xml:space="preserve"> Хрящевка, улица По</w:t>
      </w:r>
      <w:r w:rsidR="00911F2E">
        <w:rPr>
          <w:sz w:val="28"/>
          <w:szCs w:val="28"/>
          <w:u w:val="single"/>
        </w:rPr>
        <w:t>левая, дом 36/5, тел.------</w:t>
      </w:r>
    </w:p>
    <w:p w:rsidR="00B11421" w:rsidRPr="0035498F" w:rsidRDefault="00B11421">
      <w:pPr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410"/>
        <w:gridCol w:w="1417"/>
        <w:gridCol w:w="1843"/>
        <w:gridCol w:w="1985"/>
        <w:gridCol w:w="1984"/>
        <w:gridCol w:w="2126"/>
        <w:gridCol w:w="1701"/>
        <w:gridCol w:w="1639"/>
      </w:tblGrid>
      <w:tr w:rsidR="00B11421" w:rsidTr="003A225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B11421" w:rsidRDefault="00B114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№№</w:t>
            </w:r>
          </w:p>
          <w:p w:rsidR="00B11421" w:rsidRDefault="00B114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410" w:type="dxa"/>
          </w:tcPr>
          <w:p w:rsidR="00B11421" w:rsidRDefault="00B1142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Фамилия,</w:t>
            </w:r>
          </w:p>
          <w:p w:rsidR="00B11421" w:rsidRDefault="00B11421">
            <w:pPr>
              <w:pStyle w:val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имя, отчество</w:t>
            </w:r>
          </w:p>
        </w:tc>
        <w:tc>
          <w:tcPr>
            <w:tcW w:w="1417" w:type="dxa"/>
          </w:tcPr>
          <w:p w:rsidR="00B11421" w:rsidRDefault="00B1142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1843" w:type="dxa"/>
          </w:tcPr>
          <w:p w:rsidR="00B11421" w:rsidRPr="0035498F" w:rsidRDefault="00B11421">
            <w:pPr>
              <w:pStyle w:val="3"/>
            </w:pPr>
            <w:r w:rsidRPr="0035498F">
              <w:t>Образование</w:t>
            </w:r>
          </w:p>
          <w:p w:rsidR="0035498F" w:rsidRPr="0035498F" w:rsidRDefault="0035498F" w:rsidP="0035498F">
            <w:pPr>
              <w:rPr>
                <w:b/>
                <w:bCs/>
              </w:rPr>
            </w:pPr>
            <w:r w:rsidRPr="0035498F">
              <w:rPr>
                <w:b/>
                <w:bCs/>
              </w:rPr>
              <w:t>(какое учебное заведение окончил)</w:t>
            </w:r>
          </w:p>
        </w:tc>
        <w:tc>
          <w:tcPr>
            <w:tcW w:w="1985" w:type="dxa"/>
          </w:tcPr>
          <w:p w:rsidR="00B11421" w:rsidRDefault="00B1142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Место работы должность</w:t>
            </w:r>
          </w:p>
        </w:tc>
        <w:tc>
          <w:tcPr>
            <w:tcW w:w="1984" w:type="dxa"/>
          </w:tcPr>
          <w:p w:rsidR="00B11421" w:rsidRDefault="00B1142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2"/>
                <w:szCs w:val="22"/>
              </w:rPr>
              <w:t xml:space="preserve">Участие в выборах </w:t>
            </w:r>
            <w:r>
              <w:rPr>
                <w:b/>
                <w:bCs/>
                <w:sz w:val="18"/>
                <w:szCs w:val="18"/>
              </w:rPr>
              <w:t>(в каких комиссиях, в каком качестве)</w:t>
            </w:r>
          </w:p>
        </w:tc>
        <w:tc>
          <w:tcPr>
            <w:tcW w:w="2126" w:type="dxa"/>
          </w:tcPr>
          <w:p w:rsidR="00B11421" w:rsidRDefault="00B1142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Кем выдвинут в состав комиссии</w:t>
            </w:r>
          </w:p>
        </w:tc>
        <w:tc>
          <w:tcPr>
            <w:tcW w:w="1701" w:type="dxa"/>
          </w:tcPr>
          <w:p w:rsidR="00B11421" w:rsidRDefault="00B1142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Адрес места проживания</w:t>
            </w:r>
          </w:p>
        </w:tc>
        <w:tc>
          <w:tcPr>
            <w:tcW w:w="1639" w:type="dxa"/>
          </w:tcPr>
          <w:p w:rsidR="00B11421" w:rsidRDefault="00B1142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Телефон контакта</w:t>
            </w:r>
          </w:p>
        </w:tc>
      </w:tr>
      <w:tr w:rsidR="006F5256" w:rsidTr="003A225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6F5256" w:rsidRDefault="006F52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6F5256" w:rsidRDefault="006F52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Харунова Клавдия Александровна</w:t>
            </w:r>
          </w:p>
          <w:p w:rsidR="006F5256" w:rsidRDefault="006F525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F5256" w:rsidRDefault="006F525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F5256" w:rsidRDefault="006F52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Председатель</w:t>
            </w:r>
          </w:p>
        </w:tc>
        <w:tc>
          <w:tcPr>
            <w:tcW w:w="1417" w:type="dxa"/>
          </w:tcPr>
          <w:p w:rsidR="006F5256" w:rsidRDefault="006F52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31.05.1952</w:t>
            </w:r>
          </w:p>
        </w:tc>
        <w:tc>
          <w:tcPr>
            <w:tcW w:w="1843" w:type="dxa"/>
          </w:tcPr>
          <w:p w:rsidR="006F5256" w:rsidRPr="0035498F" w:rsidRDefault="006F5256">
            <w:pPr>
              <w:pStyle w:val="3"/>
            </w:pPr>
            <w:r>
              <w:t>Высшее (Куйбышевский плановый институт)</w:t>
            </w:r>
          </w:p>
        </w:tc>
        <w:tc>
          <w:tcPr>
            <w:tcW w:w="1985" w:type="dxa"/>
          </w:tcPr>
          <w:p w:rsidR="006F5256" w:rsidRDefault="006F52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СХПК «Хрящевский» Гл.экономист</w:t>
            </w:r>
          </w:p>
        </w:tc>
        <w:tc>
          <w:tcPr>
            <w:tcW w:w="1984" w:type="dxa"/>
          </w:tcPr>
          <w:p w:rsidR="006F5256" w:rsidRDefault="006F525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С 2010 года</w:t>
            </w:r>
          </w:p>
        </w:tc>
        <w:tc>
          <w:tcPr>
            <w:tcW w:w="2126" w:type="dxa"/>
          </w:tcPr>
          <w:p w:rsidR="006F5256" w:rsidRDefault="006F52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Собранием представителей с/п Хрящевка</w:t>
            </w:r>
          </w:p>
        </w:tc>
        <w:tc>
          <w:tcPr>
            <w:tcW w:w="1701" w:type="dxa"/>
          </w:tcPr>
          <w:p w:rsidR="006F5256" w:rsidRDefault="006F52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Ставропольский район, с. Хрящевка, ул Полевая, дом  33</w:t>
            </w:r>
          </w:p>
        </w:tc>
        <w:tc>
          <w:tcPr>
            <w:tcW w:w="1639" w:type="dxa"/>
          </w:tcPr>
          <w:p w:rsidR="006F5256" w:rsidRDefault="006F52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23-57-97 рабочий 89608502210</w:t>
            </w:r>
          </w:p>
        </w:tc>
      </w:tr>
      <w:tr w:rsidR="006F5256" w:rsidTr="003A225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6F5256" w:rsidRDefault="006F52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6F5256" w:rsidRDefault="006F52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Аксенова Марина Анатольевна</w:t>
            </w:r>
            <w:r w:rsidR="00FF3531">
              <w:rPr>
                <w:b/>
                <w:bCs/>
                <w:sz w:val="24"/>
                <w:szCs w:val="24"/>
              </w:rPr>
              <w:t xml:space="preserve"> зам.председателя</w:t>
            </w:r>
          </w:p>
        </w:tc>
        <w:tc>
          <w:tcPr>
            <w:tcW w:w="1417" w:type="dxa"/>
          </w:tcPr>
          <w:p w:rsidR="006F5256" w:rsidRDefault="00B321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04.01.1968</w:t>
            </w:r>
          </w:p>
        </w:tc>
        <w:tc>
          <w:tcPr>
            <w:tcW w:w="1843" w:type="dxa"/>
          </w:tcPr>
          <w:p w:rsidR="006F5256" w:rsidRDefault="00CD62D3">
            <w:pPr>
              <w:pStyle w:val="3"/>
            </w:pPr>
            <w:r>
              <w:t>В</w:t>
            </w:r>
            <w:r w:rsidR="00B321F3">
              <w:t>ысшее</w:t>
            </w:r>
            <w:r>
              <w:t xml:space="preserve"> (Тольяттинский филиал Самарского гос. университета)</w:t>
            </w:r>
          </w:p>
        </w:tc>
        <w:tc>
          <w:tcPr>
            <w:tcW w:w="1985" w:type="dxa"/>
          </w:tcPr>
          <w:p w:rsidR="006F5256" w:rsidRDefault="00B321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д/сад «Золотой колосок» воспитатель</w:t>
            </w:r>
          </w:p>
        </w:tc>
        <w:tc>
          <w:tcPr>
            <w:tcW w:w="1984" w:type="dxa"/>
          </w:tcPr>
          <w:p w:rsidR="006F5256" w:rsidRDefault="00B321F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 2010 года</w:t>
            </w:r>
          </w:p>
        </w:tc>
        <w:tc>
          <w:tcPr>
            <w:tcW w:w="2126" w:type="dxa"/>
          </w:tcPr>
          <w:p w:rsidR="006F5256" w:rsidRDefault="005A11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Местным отделением партии «Единая Россия»</w:t>
            </w:r>
          </w:p>
        </w:tc>
        <w:tc>
          <w:tcPr>
            <w:tcW w:w="1701" w:type="dxa"/>
          </w:tcPr>
          <w:p w:rsidR="006F5256" w:rsidRDefault="005A11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Ставропольский район, село Хрящевка, ул. Советская, дом 4, кв.52</w:t>
            </w:r>
          </w:p>
        </w:tc>
        <w:tc>
          <w:tcPr>
            <w:tcW w:w="1639" w:type="dxa"/>
          </w:tcPr>
          <w:p w:rsidR="006F5256" w:rsidRDefault="005A11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23-53-54 рабочий</w:t>
            </w:r>
            <w:r w:rsidR="00CD62D3">
              <w:rPr>
                <w:b/>
                <w:bCs/>
                <w:sz w:val="24"/>
                <w:szCs w:val="24"/>
              </w:rPr>
              <w:t xml:space="preserve"> 89272160350</w:t>
            </w:r>
          </w:p>
        </w:tc>
      </w:tr>
      <w:tr w:rsidR="005A112E" w:rsidTr="003A225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5A112E" w:rsidRDefault="005A112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5A112E" w:rsidRDefault="003F58D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Тохтарова Наталья Ивановна</w:t>
            </w:r>
          </w:p>
        </w:tc>
        <w:tc>
          <w:tcPr>
            <w:tcW w:w="1417" w:type="dxa"/>
          </w:tcPr>
          <w:p w:rsidR="005A112E" w:rsidRDefault="003F58D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09.07.1978</w:t>
            </w:r>
          </w:p>
        </w:tc>
        <w:tc>
          <w:tcPr>
            <w:tcW w:w="1843" w:type="dxa"/>
          </w:tcPr>
          <w:p w:rsidR="005A112E" w:rsidRDefault="00CD62D3">
            <w:pPr>
              <w:pStyle w:val="3"/>
            </w:pPr>
            <w:r>
              <w:t>Среднее специальное</w:t>
            </w:r>
          </w:p>
        </w:tc>
        <w:tc>
          <w:tcPr>
            <w:tcW w:w="1985" w:type="dxa"/>
          </w:tcPr>
          <w:p w:rsidR="005A112E" w:rsidRDefault="003F58DA" w:rsidP="00CD62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ООО «Комфорт дом»</w:t>
            </w:r>
            <w:r w:rsidR="00CD62D3">
              <w:rPr>
                <w:b/>
                <w:bCs/>
                <w:sz w:val="24"/>
                <w:szCs w:val="24"/>
              </w:rPr>
              <w:t xml:space="preserve">           инспектор отдела кадров</w:t>
            </w:r>
          </w:p>
        </w:tc>
        <w:tc>
          <w:tcPr>
            <w:tcW w:w="1984" w:type="dxa"/>
          </w:tcPr>
          <w:p w:rsidR="005A112E" w:rsidRDefault="003F58D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впервые</w:t>
            </w:r>
          </w:p>
        </w:tc>
        <w:tc>
          <w:tcPr>
            <w:tcW w:w="2126" w:type="dxa"/>
          </w:tcPr>
          <w:p w:rsidR="005A112E" w:rsidRDefault="003F58D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Собранием избирателей по месту работы</w:t>
            </w:r>
          </w:p>
        </w:tc>
        <w:tc>
          <w:tcPr>
            <w:tcW w:w="1701" w:type="dxa"/>
          </w:tcPr>
          <w:p w:rsidR="005A112E" w:rsidRDefault="003F58D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Ставропольский район, с.Хрящевка, ул. Советская, дом 4, кв. 49</w:t>
            </w:r>
          </w:p>
        </w:tc>
        <w:tc>
          <w:tcPr>
            <w:tcW w:w="1639" w:type="dxa"/>
          </w:tcPr>
          <w:p w:rsidR="005A112E" w:rsidRDefault="003F58D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23-54-42 рабочий</w:t>
            </w:r>
            <w:r w:rsidR="00CD62D3">
              <w:rPr>
                <w:b/>
                <w:bCs/>
                <w:sz w:val="24"/>
                <w:szCs w:val="24"/>
              </w:rPr>
              <w:t xml:space="preserve"> 89277758812</w:t>
            </w:r>
          </w:p>
        </w:tc>
      </w:tr>
      <w:tr w:rsidR="003F58DA" w:rsidTr="003A225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F58DA" w:rsidRDefault="003F58D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3F58DA" w:rsidRDefault="003F58D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Денисова Любовь Андреевна</w:t>
            </w:r>
            <w:r w:rsidR="00FF3531">
              <w:rPr>
                <w:b/>
                <w:bCs/>
                <w:sz w:val="24"/>
                <w:szCs w:val="24"/>
              </w:rPr>
              <w:t xml:space="preserve">           секретарь</w:t>
            </w:r>
          </w:p>
        </w:tc>
        <w:tc>
          <w:tcPr>
            <w:tcW w:w="1417" w:type="dxa"/>
          </w:tcPr>
          <w:p w:rsidR="003F58DA" w:rsidRDefault="003F58D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10.10.1961</w:t>
            </w:r>
          </w:p>
        </w:tc>
        <w:tc>
          <w:tcPr>
            <w:tcW w:w="1843" w:type="dxa"/>
          </w:tcPr>
          <w:p w:rsidR="003F58DA" w:rsidRDefault="003F58DA">
            <w:pPr>
              <w:pStyle w:val="3"/>
            </w:pPr>
            <w:r>
              <w:t>среднее</w:t>
            </w:r>
          </w:p>
        </w:tc>
        <w:tc>
          <w:tcPr>
            <w:tcW w:w="1985" w:type="dxa"/>
          </w:tcPr>
          <w:p w:rsidR="003F58DA" w:rsidRDefault="003F58D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СХПК «Хрящевский» бригадир</w:t>
            </w:r>
          </w:p>
        </w:tc>
        <w:tc>
          <w:tcPr>
            <w:tcW w:w="1984" w:type="dxa"/>
          </w:tcPr>
          <w:p w:rsidR="003F58DA" w:rsidRDefault="003F58D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2010 г</w:t>
            </w:r>
          </w:p>
        </w:tc>
        <w:tc>
          <w:tcPr>
            <w:tcW w:w="2126" w:type="dxa"/>
          </w:tcPr>
          <w:p w:rsidR="003F58DA" w:rsidRDefault="003F58D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Собранием избирателей по месту работы</w:t>
            </w:r>
          </w:p>
        </w:tc>
        <w:tc>
          <w:tcPr>
            <w:tcW w:w="1701" w:type="dxa"/>
          </w:tcPr>
          <w:p w:rsidR="003F58DA" w:rsidRDefault="003F58D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Ставропольский район, с.Хрящевка, ул. Полевая, дом  16,  кв.4</w:t>
            </w:r>
          </w:p>
        </w:tc>
        <w:tc>
          <w:tcPr>
            <w:tcW w:w="1639" w:type="dxa"/>
          </w:tcPr>
          <w:p w:rsidR="003F58DA" w:rsidRDefault="003F58D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89297162308 сотовый</w:t>
            </w:r>
          </w:p>
        </w:tc>
      </w:tr>
      <w:tr w:rsidR="003F58DA" w:rsidTr="003A225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F58DA" w:rsidRDefault="003F58D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3F58DA" w:rsidRDefault="003F58D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Лазаренко Оксана Валерьевна</w:t>
            </w:r>
          </w:p>
        </w:tc>
        <w:tc>
          <w:tcPr>
            <w:tcW w:w="1417" w:type="dxa"/>
          </w:tcPr>
          <w:p w:rsidR="003F58DA" w:rsidRDefault="00A010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14.03.1989</w:t>
            </w:r>
          </w:p>
        </w:tc>
        <w:tc>
          <w:tcPr>
            <w:tcW w:w="1843" w:type="dxa"/>
          </w:tcPr>
          <w:p w:rsidR="003F58DA" w:rsidRDefault="00A01023">
            <w:pPr>
              <w:pStyle w:val="3"/>
            </w:pPr>
            <w:r>
              <w:t>Высшее (ВУИ им. Татищева)</w:t>
            </w:r>
          </w:p>
        </w:tc>
        <w:tc>
          <w:tcPr>
            <w:tcW w:w="1985" w:type="dxa"/>
          </w:tcPr>
          <w:p w:rsidR="003F58DA" w:rsidRDefault="00A010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Временно не работает</w:t>
            </w:r>
          </w:p>
        </w:tc>
        <w:tc>
          <w:tcPr>
            <w:tcW w:w="1984" w:type="dxa"/>
          </w:tcPr>
          <w:p w:rsidR="003F58DA" w:rsidRDefault="003F58D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Впервые </w:t>
            </w:r>
          </w:p>
        </w:tc>
        <w:tc>
          <w:tcPr>
            <w:tcW w:w="2126" w:type="dxa"/>
          </w:tcPr>
          <w:p w:rsidR="003F58DA" w:rsidRDefault="003F58D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Собранием избирателей по месту жительства</w:t>
            </w:r>
          </w:p>
        </w:tc>
        <w:tc>
          <w:tcPr>
            <w:tcW w:w="1701" w:type="dxa"/>
          </w:tcPr>
          <w:p w:rsidR="003F58DA" w:rsidRDefault="003F58D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Ставропольский районс. Хрящевка, ул. Полевая, дом </w:t>
            </w:r>
            <w:r w:rsidR="00A01023"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639" w:type="dxa"/>
          </w:tcPr>
          <w:p w:rsidR="003F58DA" w:rsidRDefault="00A010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89272193630 сотовый</w:t>
            </w:r>
          </w:p>
        </w:tc>
      </w:tr>
      <w:tr w:rsidR="00FF3531" w:rsidTr="003A225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FF3531" w:rsidRDefault="00FF353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2410" w:type="dxa"/>
          </w:tcPr>
          <w:p w:rsidR="00FF3531" w:rsidRDefault="00FF35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Мастюкова Рима Алексеевна</w:t>
            </w:r>
          </w:p>
        </w:tc>
        <w:tc>
          <w:tcPr>
            <w:tcW w:w="1417" w:type="dxa"/>
          </w:tcPr>
          <w:p w:rsidR="00FF3531" w:rsidRDefault="00FF35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19.01.1961</w:t>
            </w:r>
          </w:p>
        </w:tc>
        <w:tc>
          <w:tcPr>
            <w:tcW w:w="1843" w:type="dxa"/>
          </w:tcPr>
          <w:p w:rsidR="00FF3531" w:rsidRDefault="00FF3531">
            <w:pPr>
              <w:pStyle w:val="3"/>
            </w:pPr>
            <w:r>
              <w:t>Среднее профессиональное</w:t>
            </w:r>
          </w:p>
        </w:tc>
        <w:tc>
          <w:tcPr>
            <w:tcW w:w="1985" w:type="dxa"/>
          </w:tcPr>
          <w:p w:rsidR="00FF3531" w:rsidRDefault="00FF35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000 «Фабрика хлеба» формовщица</w:t>
            </w:r>
          </w:p>
        </w:tc>
        <w:tc>
          <w:tcPr>
            <w:tcW w:w="1984" w:type="dxa"/>
          </w:tcPr>
          <w:p w:rsidR="00FF3531" w:rsidRDefault="00FF353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впервые</w:t>
            </w:r>
          </w:p>
        </w:tc>
        <w:tc>
          <w:tcPr>
            <w:tcW w:w="2126" w:type="dxa"/>
          </w:tcPr>
          <w:p w:rsidR="00FF3531" w:rsidRDefault="00FF35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ЛДПР</w:t>
            </w:r>
          </w:p>
        </w:tc>
        <w:tc>
          <w:tcPr>
            <w:tcW w:w="1701" w:type="dxa"/>
          </w:tcPr>
          <w:p w:rsidR="00FF3531" w:rsidRDefault="00FF35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Ставропольский р=н, с.Хрящевка, ул.Полевая,д.12,кв. 9</w:t>
            </w:r>
          </w:p>
        </w:tc>
        <w:tc>
          <w:tcPr>
            <w:tcW w:w="1639" w:type="dxa"/>
          </w:tcPr>
          <w:p w:rsidR="00FF3531" w:rsidRDefault="00FF35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89178254757</w:t>
            </w:r>
          </w:p>
        </w:tc>
      </w:tr>
      <w:tr w:rsidR="00FF3531" w:rsidTr="003A225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FF3531" w:rsidRDefault="00FF353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FF3531" w:rsidRDefault="00FF35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Гладырева Нина Павловна</w:t>
            </w:r>
          </w:p>
        </w:tc>
        <w:tc>
          <w:tcPr>
            <w:tcW w:w="1417" w:type="dxa"/>
          </w:tcPr>
          <w:p w:rsidR="00FF3531" w:rsidRDefault="00FF35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28.11.1963</w:t>
            </w:r>
          </w:p>
        </w:tc>
        <w:tc>
          <w:tcPr>
            <w:tcW w:w="1843" w:type="dxa"/>
          </w:tcPr>
          <w:p w:rsidR="00FF3531" w:rsidRDefault="00FF3531">
            <w:pPr>
              <w:pStyle w:val="3"/>
            </w:pPr>
            <w:r>
              <w:t>Среднее профессиональное</w:t>
            </w:r>
          </w:p>
        </w:tc>
        <w:tc>
          <w:tcPr>
            <w:tcW w:w="1985" w:type="dxa"/>
          </w:tcPr>
          <w:p w:rsidR="00FF3531" w:rsidRDefault="00FF35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ЗАО «МФ Энли» менеджер</w:t>
            </w:r>
          </w:p>
        </w:tc>
        <w:tc>
          <w:tcPr>
            <w:tcW w:w="1984" w:type="dxa"/>
          </w:tcPr>
          <w:p w:rsidR="00FF3531" w:rsidRDefault="00FF353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Впервые</w:t>
            </w:r>
          </w:p>
        </w:tc>
        <w:tc>
          <w:tcPr>
            <w:tcW w:w="2126" w:type="dxa"/>
          </w:tcPr>
          <w:p w:rsidR="00FF3531" w:rsidRDefault="00FF35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КПРФ</w:t>
            </w:r>
          </w:p>
        </w:tc>
        <w:tc>
          <w:tcPr>
            <w:tcW w:w="1701" w:type="dxa"/>
          </w:tcPr>
          <w:p w:rsidR="00FF3531" w:rsidRDefault="00FF35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Г.Тольятти, ул.Тополиная, д. 25, кв. 83</w:t>
            </w:r>
          </w:p>
        </w:tc>
        <w:tc>
          <w:tcPr>
            <w:tcW w:w="1639" w:type="dxa"/>
          </w:tcPr>
          <w:p w:rsidR="00FF3531" w:rsidRDefault="00FF35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89272161542</w:t>
            </w:r>
          </w:p>
        </w:tc>
      </w:tr>
      <w:tr w:rsidR="00FF3531" w:rsidTr="003A225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FF3531" w:rsidRDefault="00FF353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FF3531" w:rsidRDefault="00FF35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Челмакина Марина Николаевна</w:t>
            </w:r>
          </w:p>
        </w:tc>
        <w:tc>
          <w:tcPr>
            <w:tcW w:w="1417" w:type="dxa"/>
          </w:tcPr>
          <w:p w:rsidR="00FF3531" w:rsidRDefault="00FF35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17.01.1963</w:t>
            </w:r>
          </w:p>
        </w:tc>
        <w:tc>
          <w:tcPr>
            <w:tcW w:w="1843" w:type="dxa"/>
          </w:tcPr>
          <w:p w:rsidR="00FF3531" w:rsidRDefault="00FF3531">
            <w:pPr>
              <w:pStyle w:val="3"/>
            </w:pPr>
            <w:r>
              <w:t>высшее</w:t>
            </w:r>
          </w:p>
        </w:tc>
        <w:tc>
          <w:tcPr>
            <w:tcW w:w="1985" w:type="dxa"/>
          </w:tcPr>
          <w:p w:rsidR="00FF3531" w:rsidRDefault="00FF35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ООО «Фабрика хлеба» инспектор ОК</w:t>
            </w:r>
          </w:p>
        </w:tc>
        <w:tc>
          <w:tcPr>
            <w:tcW w:w="1984" w:type="dxa"/>
          </w:tcPr>
          <w:p w:rsidR="00FF3531" w:rsidRDefault="00FF353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впервые</w:t>
            </w:r>
          </w:p>
        </w:tc>
        <w:tc>
          <w:tcPr>
            <w:tcW w:w="2126" w:type="dxa"/>
          </w:tcPr>
          <w:p w:rsidR="00FF3531" w:rsidRDefault="00FF35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Справедливая Россия</w:t>
            </w:r>
          </w:p>
        </w:tc>
        <w:tc>
          <w:tcPr>
            <w:tcW w:w="1701" w:type="dxa"/>
          </w:tcPr>
          <w:p w:rsidR="00FF3531" w:rsidRDefault="00FF35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Ставроп. Р-н, с. Хрящевка, ул.Полева, д.4, кв. 15</w:t>
            </w:r>
          </w:p>
        </w:tc>
        <w:tc>
          <w:tcPr>
            <w:tcW w:w="1639" w:type="dxa"/>
          </w:tcPr>
          <w:p w:rsidR="00FF3531" w:rsidRDefault="00FF35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89277813592</w:t>
            </w:r>
          </w:p>
        </w:tc>
      </w:tr>
    </w:tbl>
    <w:p w:rsidR="00B11421" w:rsidRDefault="00B11421">
      <w:pPr>
        <w:rPr>
          <w:sz w:val="28"/>
          <w:szCs w:val="28"/>
        </w:rPr>
      </w:pPr>
    </w:p>
    <w:sectPr w:rsidR="00B11421" w:rsidSect="0035498F">
      <w:pgSz w:w="16840" w:h="11907" w:orient="landscape" w:code="9"/>
      <w:pgMar w:top="567" w:right="567" w:bottom="340" w:left="567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3E760B"/>
    <w:rsid w:val="00161396"/>
    <w:rsid w:val="0021361F"/>
    <w:rsid w:val="00313269"/>
    <w:rsid w:val="00334211"/>
    <w:rsid w:val="0035498F"/>
    <w:rsid w:val="003959B0"/>
    <w:rsid w:val="003A225B"/>
    <w:rsid w:val="003B71EE"/>
    <w:rsid w:val="003E760B"/>
    <w:rsid w:val="003F1485"/>
    <w:rsid w:val="003F58DA"/>
    <w:rsid w:val="00434055"/>
    <w:rsid w:val="0049365E"/>
    <w:rsid w:val="004C5103"/>
    <w:rsid w:val="00506CC7"/>
    <w:rsid w:val="005A112E"/>
    <w:rsid w:val="005A4729"/>
    <w:rsid w:val="00641651"/>
    <w:rsid w:val="00660A8F"/>
    <w:rsid w:val="0069248D"/>
    <w:rsid w:val="006E2531"/>
    <w:rsid w:val="006F5256"/>
    <w:rsid w:val="00702876"/>
    <w:rsid w:val="00770784"/>
    <w:rsid w:val="00773FE3"/>
    <w:rsid w:val="00794A03"/>
    <w:rsid w:val="007A013A"/>
    <w:rsid w:val="007C5FA4"/>
    <w:rsid w:val="00863485"/>
    <w:rsid w:val="0087649C"/>
    <w:rsid w:val="00904C5C"/>
    <w:rsid w:val="00911F2E"/>
    <w:rsid w:val="009467D8"/>
    <w:rsid w:val="009508B6"/>
    <w:rsid w:val="009814B1"/>
    <w:rsid w:val="00A01023"/>
    <w:rsid w:val="00AD0FCA"/>
    <w:rsid w:val="00AE75E4"/>
    <w:rsid w:val="00AF1848"/>
    <w:rsid w:val="00B11421"/>
    <w:rsid w:val="00B321F3"/>
    <w:rsid w:val="00BB71E4"/>
    <w:rsid w:val="00BC0900"/>
    <w:rsid w:val="00BC43E9"/>
    <w:rsid w:val="00BE7DD9"/>
    <w:rsid w:val="00C32A28"/>
    <w:rsid w:val="00C524E5"/>
    <w:rsid w:val="00C53B79"/>
    <w:rsid w:val="00C72377"/>
    <w:rsid w:val="00C73576"/>
    <w:rsid w:val="00CC7910"/>
    <w:rsid w:val="00CD62D3"/>
    <w:rsid w:val="00E40ACF"/>
    <w:rsid w:val="00EE7FBD"/>
    <w:rsid w:val="00F40979"/>
    <w:rsid w:val="00F573D5"/>
    <w:rsid w:val="00F817BA"/>
    <w:rsid w:val="00FA3971"/>
    <w:rsid w:val="00FF3531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99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F409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12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53;&#1072;%20&#1089;&#1072;&#1081;&#1090;%20&#1074;&#1099;&#1073;&#1086;&#1088;&#1099;\&#1059;&#1095;&#1072;&#1089;&#1090;&#1082;&#1086;&#1074;&#1072;&#1103;%20&#1080;&#1079;&#1073;&#1080;&#1088;&#1072;&#1090;&#1077;&#1083;&#1100;&#1085;&#1072;&#1103;%20&#1082;&#1086;&#1084;&#1080;&#1089;&#1089;&#1080;&#1103;%20&#1080;&#1079;&#1073;&#1080;&#1088;&#1072;&#1090;&#1077;&#1083;&#1100;&#1085;&#1086;&#1075;&#1086;%20&#1091;&#1095;&#1072;&#1089;&#1090;&#1082;&#1072;%20&#8470;%203539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C973D-1D3B-4950-8AD3-D946C97AF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Участковая избирательная комиссия избирательного участка № 3539</Template>
  <TotalTime>0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Участковая избирательная комиссия № ________ муниципального района Ставропольский Самарской области</vt:lpstr>
    </vt:vector>
  </TitlesOfParts>
  <Company>Home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Участковая избирательная комиссия № ________ муниципального района Ставропольский Самарской области</dc:title>
  <dc:subject/>
  <dc:creator>User</dc:creator>
  <cp:keywords/>
  <dc:description/>
  <cp:lastModifiedBy>User</cp:lastModifiedBy>
  <cp:revision>1</cp:revision>
  <cp:lastPrinted>2012-12-15T06:41:00Z</cp:lastPrinted>
  <dcterms:created xsi:type="dcterms:W3CDTF">2013-08-14T10:22:00Z</dcterms:created>
  <dcterms:modified xsi:type="dcterms:W3CDTF">2013-08-14T10:22:00Z</dcterms:modified>
</cp:coreProperties>
</file>